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E91DFC" w:rsidRPr="008B064D" w:rsidRDefault="00E91DFC" w:rsidP="00E91DFC">
      <w:pPr>
        <w:jc w:val="both"/>
        <w:rPr>
          <w:rFonts w:ascii="Arial" w:hAnsi="Arial" w:cs="Arial"/>
          <w:sz w:val="28"/>
          <w:szCs w:val="28"/>
        </w:rPr>
      </w:pPr>
    </w:p>
    <w:p w:rsidR="00DE2B76" w:rsidRPr="008B064D" w:rsidRDefault="00DE2B76" w:rsidP="00E91DFC">
      <w:pPr>
        <w:jc w:val="both"/>
        <w:rPr>
          <w:rFonts w:ascii="Arial" w:hAnsi="Arial" w:cs="Arial"/>
          <w:sz w:val="28"/>
          <w:szCs w:val="28"/>
        </w:rPr>
      </w:pPr>
    </w:p>
    <w:p w:rsidR="00DE2B76" w:rsidRPr="008B064D" w:rsidRDefault="00DE2B76" w:rsidP="00E91DFC">
      <w:pPr>
        <w:jc w:val="both"/>
        <w:rPr>
          <w:rFonts w:ascii="Arial" w:hAnsi="Arial" w:cs="Arial"/>
          <w:sz w:val="28"/>
          <w:szCs w:val="28"/>
        </w:rPr>
      </w:pPr>
    </w:p>
    <w:p w:rsidR="00DE2B76" w:rsidRPr="008B064D" w:rsidRDefault="00DE2B76" w:rsidP="00E91DFC">
      <w:pPr>
        <w:jc w:val="both"/>
        <w:rPr>
          <w:rFonts w:ascii="Arial" w:hAnsi="Arial" w:cs="Arial"/>
          <w:sz w:val="28"/>
          <w:szCs w:val="28"/>
        </w:rPr>
      </w:pPr>
    </w:p>
    <w:p w:rsidR="00DE2B76" w:rsidRPr="003003D2" w:rsidRDefault="00DE2B76" w:rsidP="00E91DFC">
      <w:pPr>
        <w:jc w:val="both"/>
        <w:rPr>
          <w:rFonts w:ascii="Arial" w:hAnsi="Arial" w:cs="Arial"/>
          <w:sz w:val="28"/>
          <w:szCs w:val="28"/>
        </w:rPr>
      </w:pPr>
      <w:bookmarkStart w:id="0" w:name="_GoBack"/>
    </w:p>
    <w:p w:rsidR="00DE2B76" w:rsidRPr="003003D2" w:rsidRDefault="00DE2B76" w:rsidP="00DE2B76">
      <w:pPr>
        <w:jc w:val="center"/>
        <w:rPr>
          <w:rFonts w:ascii="Arial" w:hAnsi="Arial" w:cs="Arial"/>
          <w:b/>
          <w:sz w:val="28"/>
          <w:szCs w:val="28"/>
        </w:rPr>
      </w:pPr>
      <w:r w:rsidRPr="003003D2">
        <w:rPr>
          <w:rFonts w:ascii="Arial" w:hAnsi="Arial" w:cs="Arial"/>
          <w:b/>
          <w:sz w:val="28"/>
          <w:szCs w:val="28"/>
        </w:rPr>
        <w:t>REUNIÃO DAS COMISSÕES</w:t>
      </w:r>
      <w:r w:rsidR="0069439C" w:rsidRPr="003003D2">
        <w:rPr>
          <w:rFonts w:ascii="Arial" w:hAnsi="Arial" w:cs="Arial"/>
          <w:b/>
          <w:sz w:val="28"/>
          <w:szCs w:val="28"/>
        </w:rPr>
        <w:t xml:space="preserve"> - 19</w:t>
      </w:r>
      <w:r w:rsidR="00D273AA" w:rsidRPr="003003D2">
        <w:rPr>
          <w:rFonts w:ascii="Arial" w:hAnsi="Arial" w:cs="Arial"/>
          <w:b/>
          <w:sz w:val="28"/>
          <w:szCs w:val="28"/>
        </w:rPr>
        <w:t>/05</w:t>
      </w:r>
      <w:r w:rsidR="00101ADA" w:rsidRPr="003003D2">
        <w:rPr>
          <w:rFonts w:ascii="Arial" w:hAnsi="Arial" w:cs="Arial"/>
          <w:b/>
          <w:sz w:val="28"/>
          <w:szCs w:val="28"/>
        </w:rPr>
        <w:t>/2020 – 19h</w:t>
      </w:r>
    </w:p>
    <w:p w:rsidR="00DE2B76" w:rsidRPr="003003D2" w:rsidRDefault="00DE2B76" w:rsidP="00DE2B76">
      <w:pPr>
        <w:jc w:val="center"/>
        <w:rPr>
          <w:rFonts w:ascii="Arial" w:hAnsi="Arial" w:cs="Arial"/>
          <w:b/>
          <w:sz w:val="28"/>
          <w:szCs w:val="28"/>
        </w:rPr>
      </w:pPr>
    </w:p>
    <w:p w:rsidR="0069439C" w:rsidRPr="003003D2" w:rsidRDefault="0069439C" w:rsidP="003003D2">
      <w:pPr>
        <w:pStyle w:val="PargrafodaLista"/>
        <w:numPr>
          <w:ilvl w:val="0"/>
          <w:numId w:val="20"/>
        </w:numPr>
        <w:spacing w:after="100"/>
        <w:jc w:val="both"/>
        <w:rPr>
          <w:rFonts w:ascii="Arial" w:hAnsi="Arial" w:cs="Arial"/>
          <w:sz w:val="28"/>
          <w:szCs w:val="28"/>
        </w:rPr>
      </w:pPr>
      <w:r w:rsidRPr="003003D2">
        <w:rPr>
          <w:rFonts w:ascii="Arial" w:hAnsi="Arial" w:cs="Arial"/>
          <w:b/>
          <w:sz w:val="28"/>
          <w:szCs w:val="28"/>
        </w:rPr>
        <w:t xml:space="preserve">Processo n° 200055 PLL nº 007/2020 – </w:t>
      </w:r>
      <w:r w:rsidRPr="003003D2">
        <w:rPr>
          <w:rFonts w:ascii="Arial" w:hAnsi="Arial" w:cs="Arial"/>
          <w:sz w:val="28"/>
          <w:szCs w:val="28"/>
        </w:rPr>
        <w:t>Revoga a Lei nº 1.981, de 17 de junho de 2016, que “Regulamenta o tráfego de veículos na quadra da Rua Senado Florêncio entre as ruas 4 de maio e Visconde do Itaboraí, dotando-a de mão única no sentido centro/bairro, no que dispõe o Código de Trânsito Brasileiro e dá outras providências”. Autor: Ver. Nando.</w:t>
      </w:r>
    </w:p>
    <w:bookmarkEnd w:id="0"/>
    <w:p w:rsidR="00214137" w:rsidRPr="003003D2" w:rsidRDefault="00214137" w:rsidP="003003D2">
      <w:pPr>
        <w:spacing w:after="100"/>
        <w:jc w:val="both"/>
        <w:rPr>
          <w:szCs w:val="22"/>
        </w:rPr>
      </w:pPr>
    </w:p>
    <w:sectPr w:rsidR="00214137" w:rsidRPr="003003D2" w:rsidSect="00FD1C9F">
      <w:headerReference w:type="default" r:id="rId8"/>
      <w:footerReference w:type="default" r:id="rId9"/>
      <w:footnotePr>
        <w:pos w:val="beneathText"/>
      </w:footnotePr>
      <w:pgSz w:w="11905" w:h="16837" w:code="9"/>
      <w:pgMar w:top="1417" w:right="1701" w:bottom="1417" w:left="1701" w:header="284" w:footer="85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0448" w:rsidRDefault="000A0448">
      <w:r>
        <w:separator/>
      </w:r>
    </w:p>
  </w:endnote>
  <w:endnote w:type="continuationSeparator" w:id="0">
    <w:p w:rsidR="000A0448" w:rsidRDefault="000A04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70D4" w:rsidRPr="0005405C" w:rsidRDefault="00203068" w:rsidP="00FD1C9F">
    <w:pPr>
      <w:tabs>
        <w:tab w:val="left" w:pos="9214"/>
      </w:tabs>
      <w:ind w:right="360"/>
      <w:rPr>
        <w:rFonts w:ascii="Arial" w:eastAsia="Arial Unicode MS" w:hAnsi="Arial" w:cs="Arial"/>
        <w:b/>
        <w:color w:val="333333"/>
        <w:sz w:val="20"/>
        <w:szCs w:val="20"/>
      </w:rPr>
    </w:pPr>
    <w:r>
      <w:rPr>
        <w:noProof/>
        <w:color w:val="333333"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column">
                <wp:posOffset>-461645</wp:posOffset>
              </wp:positionH>
              <wp:positionV relativeFrom="paragraph">
                <wp:posOffset>-170815</wp:posOffset>
              </wp:positionV>
              <wp:extent cx="6320790" cy="0"/>
              <wp:effectExtent l="5080" t="10160" r="8255" b="8890"/>
              <wp:wrapNone/>
              <wp:docPr id="2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20790" cy="0"/>
                      </a:xfrm>
                      <a:prstGeom prst="line">
                        <a:avLst/>
                      </a:prstGeom>
                      <a:noFill/>
                      <a:ln w="936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2A0485" id="Line 2" o:spid="_x0000_s1026" style="position:absolute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.35pt,-13.45pt" to="461.35pt,-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" strokeweight=".26mm">
              <v:stroke joinstyle="miter"/>
            </v:line>
          </w:pict>
        </mc:Fallback>
      </mc:AlternateContent>
    </w:r>
    <w:r w:rsidR="008200FE" w:rsidRPr="0005405C">
      <w:rPr>
        <w:rFonts w:ascii="Arial" w:eastAsia="Arial Unicode MS" w:hAnsi="Arial" w:cs="Arial"/>
        <w:b/>
        <w:color w:val="333333"/>
        <w:sz w:val="20"/>
        <w:szCs w:val="20"/>
      </w:rPr>
      <w:t xml:space="preserve">Rua </w:t>
    </w:r>
    <w:r w:rsidR="00472910" w:rsidRPr="0005405C">
      <w:rPr>
        <w:rFonts w:ascii="Arial" w:eastAsia="Arial Unicode MS" w:hAnsi="Arial" w:cs="Arial"/>
        <w:b/>
        <w:color w:val="333333"/>
        <w:sz w:val="20"/>
        <w:szCs w:val="20"/>
      </w:rPr>
      <w:t>Getúlio Vargas</w:t>
    </w:r>
    <w:r w:rsidR="008200FE" w:rsidRPr="0005405C">
      <w:rPr>
        <w:rFonts w:ascii="Arial" w:eastAsia="Arial Unicode MS" w:hAnsi="Arial" w:cs="Arial"/>
        <w:b/>
        <w:color w:val="333333"/>
        <w:sz w:val="20"/>
        <w:szCs w:val="20"/>
      </w:rPr>
      <w:t xml:space="preserve">, </w:t>
    </w:r>
    <w:proofErr w:type="gramStart"/>
    <w:r w:rsidR="00472910" w:rsidRPr="0005405C">
      <w:rPr>
        <w:rFonts w:ascii="Arial" w:eastAsia="Arial Unicode MS" w:hAnsi="Arial" w:cs="Arial"/>
        <w:b/>
        <w:color w:val="333333"/>
        <w:sz w:val="20"/>
        <w:szCs w:val="20"/>
      </w:rPr>
      <w:t>27</w:t>
    </w:r>
    <w:r w:rsidR="0005405C">
      <w:rPr>
        <w:rFonts w:ascii="Arial" w:eastAsia="Arial Unicode MS" w:hAnsi="Arial" w:cs="Arial"/>
        <w:b/>
        <w:color w:val="333333"/>
        <w:sz w:val="20"/>
        <w:szCs w:val="20"/>
      </w:rPr>
      <w:t xml:space="preserve">  -</w:t>
    </w:r>
    <w:proofErr w:type="gramEnd"/>
    <w:r w:rsidR="0005405C">
      <w:rPr>
        <w:rFonts w:ascii="Arial" w:eastAsia="Arial Unicode MS" w:hAnsi="Arial" w:cs="Arial"/>
        <w:b/>
        <w:color w:val="333333"/>
        <w:sz w:val="20"/>
        <w:szCs w:val="20"/>
      </w:rPr>
      <w:t xml:space="preserve">  C</w:t>
    </w:r>
    <w:r w:rsidR="006C70D4" w:rsidRPr="0005405C">
      <w:rPr>
        <w:rFonts w:ascii="Arial" w:eastAsia="Arial Unicode MS" w:hAnsi="Arial" w:cs="Arial"/>
        <w:b/>
        <w:color w:val="333333"/>
        <w:sz w:val="20"/>
        <w:szCs w:val="20"/>
      </w:rPr>
      <w:t xml:space="preserve">entro </w:t>
    </w:r>
    <w:r w:rsidR="0005405C">
      <w:rPr>
        <w:rFonts w:ascii="Arial" w:eastAsia="Arial Unicode MS" w:hAnsi="Arial" w:cs="Arial"/>
        <w:b/>
        <w:color w:val="333333"/>
        <w:sz w:val="20"/>
        <w:szCs w:val="20"/>
      </w:rPr>
      <w:t xml:space="preserve"> </w:t>
    </w:r>
    <w:r w:rsidR="006C70D4" w:rsidRPr="0005405C">
      <w:rPr>
        <w:rFonts w:ascii="Arial" w:eastAsia="Arial Unicode MS" w:hAnsi="Arial" w:cs="Arial"/>
        <w:b/>
        <w:color w:val="333333"/>
        <w:sz w:val="20"/>
        <w:szCs w:val="20"/>
      </w:rPr>
      <w:t xml:space="preserve">- </w:t>
    </w:r>
    <w:r w:rsidR="0005405C">
      <w:rPr>
        <w:rFonts w:ascii="Arial" w:eastAsia="Arial Unicode MS" w:hAnsi="Arial" w:cs="Arial"/>
        <w:b/>
        <w:color w:val="333333"/>
        <w:sz w:val="20"/>
        <w:szCs w:val="20"/>
      </w:rPr>
      <w:t xml:space="preserve">  </w:t>
    </w:r>
    <w:r w:rsidR="006C70D4" w:rsidRPr="0005405C">
      <w:rPr>
        <w:rFonts w:ascii="Arial" w:eastAsia="Arial Unicode MS" w:hAnsi="Arial" w:cs="Arial"/>
        <w:b/>
        <w:color w:val="333333"/>
        <w:sz w:val="20"/>
        <w:szCs w:val="20"/>
      </w:rPr>
      <w:t>General Câmara</w:t>
    </w:r>
    <w:r w:rsidR="0005405C">
      <w:rPr>
        <w:rFonts w:ascii="Arial" w:eastAsia="Arial Unicode MS" w:hAnsi="Arial" w:cs="Arial"/>
        <w:b/>
        <w:color w:val="333333"/>
        <w:sz w:val="20"/>
        <w:szCs w:val="20"/>
      </w:rPr>
      <w:t xml:space="preserve">  -  RS  </w:t>
    </w:r>
    <w:r w:rsidR="006C70D4" w:rsidRPr="0005405C">
      <w:rPr>
        <w:rFonts w:ascii="Arial" w:eastAsia="Arial Unicode MS" w:hAnsi="Arial" w:cs="Arial"/>
        <w:b/>
        <w:color w:val="333333"/>
        <w:sz w:val="20"/>
        <w:szCs w:val="20"/>
      </w:rPr>
      <w:t xml:space="preserve">- </w:t>
    </w:r>
    <w:r w:rsidR="0005405C">
      <w:rPr>
        <w:rFonts w:ascii="Arial" w:eastAsia="Arial Unicode MS" w:hAnsi="Arial" w:cs="Arial"/>
        <w:b/>
        <w:color w:val="333333"/>
        <w:sz w:val="20"/>
        <w:szCs w:val="20"/>
      </w:rPr>
      <w:t xml:space="preserve"> </w:t>
    </w:r>
    <w:r w:rsidR="006C70D4" w:rsidRPr="0005405C">
      <w:rPr>
        <w:rFonts w:ascii="Arial" w:eastAsia="Arial Unicode MS" w:hAnsi="Arial" w:cs="Arial"/>
        <w:b/>
        <w:color w:val="333333"/>
        <w:sz w:val="20"/>
        <w:szCs w:val="20"/>
      </w:rPr>
      <w:t>CEP: 95.820-000</w:t>
    </w:r>
  </w:p>
  <w:p w:rsidR="008200FE" w:rsidRPr="0017112A" w:rsidRDefault="0017112A" w:rsidP="0005405C">
    <w:pPr>
      <w:tabs>
        <w:tab w:val="left" w:pos="9214"/>
      </w:tabs>
      <w:ind w:right="360"/>
      <w:jc w:val="center"/>
      <w:rPr>
        <w:rFonts w:ascii="Arial" w:eastAsia="Arial Unicode MS" w:hAnsi="Arial" w:cs="Arial"/>
        <w:b/>
        <w:color w:val="333333"/>
        <w:sz w:val="18"/>
        <w:szCs w:val="18"/>
      </w:rPr>
    </w:pPr>
    <w:r>
      <w:rPr>
        <w:rFonts w:ascii="Arial" w:eastAsia="Arial Unicode MS" w:hAnsi="Arial" w:cs="Arial"/>
        <w:b/>
        <w:color w:val="333333"/>
        <w:sz w:val="16"/>
        <w:szCs w:val="16"/>
      </w:rPr>
      <w:t xml:space="preserve"> </w:t>
    </w:r>
    <w:r w:rsidR="008200FE" w:rsidRPr="0017112A">
      <w:rPr>
        <w:rFonts w:ascii="Arial" w:eastAsia="Arial Unicode MS" w:hAnsi="Arial" w:cs="Arial"/>
        <w:b/>
        <w:color w:val="333333"/>
        <w:sz w:val="18"/>
        <w:szCs w:val="18"/>
      </w:rPr>
      <w:t>Fone: (51) 3655-</w:t>
    </w:r>
    <w:proofErr w:type="gramStart"/>
    <w:r w:rsidR="008200FE" w:rsidRPr="0017112A">
      <w:rPr>
        <w:rFonts w:ascii="Arial" w:eastAsia="Arial Unicode MS" w:hAnsi="Arial" w:cs="Arial"/>
        <w:b/>
        <w:color w:val="333333"/>
        <w:sz w:val="18"/>
        <w:szCs w:val="18"/>
      </w:rPr>
      <w:t>1</w:t>
    </w:r>
    <w:r w:rsidR="00472910" w:rsidRPr="0017112A">
      <w:rPr>
        <w:rFonts w:ascii="Arial" w:eastAsia="Arial Unicode MS" w:hAnsi="Arial" w:cs="Arial"/>
        <w:b/>
        <w:color w:val="333333"/>
        <w:sz w:val="18"/>
        <w:szCs w:val="18"/>
      </w:rPr>
      <w:t>249</w:t>
    </w:r>
    <w:r w:rsidR="008200FE" w:rsidRPr="0017112A">
      <w:rPr>
        <w:rFonts w:ascii="Arial" w:eastAsia="Arial Unicode MS" w:hAnsi="Arial" w:cs="Arial"/>
        <w:b/>
        <w:color w:val="333333"/>
        <w:sz w:val="18"/>
        <w:szCs w:val="18"/>
      </w:rPr>
      <w:t xml:space="preserve"> </w:t>
    </w:r>
    <w:r w:rsidR="0035726F" w:rsidRPr="0017112A">
      <w:rPr>
        <w:rFonts w:ascii="Arial" w:eastAsia="Arial Unicode MS" w:hAnsi="Arial" w:cs="Arial"/>
        <w:b/>
        <w:color w:val="333333"/>
        <w:sz w:val="18"/>
        <w:szCs w:val="18"/>
      </w:rPr>
      <w:t xml:space="preserve"> </w:t>
    </w:r>
    <w:r w:rsidRPr="0017112A">
      <w:rPr>
        <w:rFonts w:ascii="Arial" w:eastAsia="Arial Unicode MS" w:hAnsi="Arial" w:cs="Arial"/>
        <w:b/>
        <w:color w:val="333333"/>
        <w:sz w:val="18"/>
        <w:szCs w:val="18"/>
      </w:rPr>
      <w:t>-</w:t>
    </w:r>
    <w:proofErr w:type="gramEnd"/>
    <w:r w:rsidR="0035726F" w:rsidRPr="0017112A">
      <w:rPr>
        <w:rFonts w:ascii="Arial" w:eastAsia="Arial Unicode MS" w:hAnsi="Arial" w:cs="Arial"/>
        <w:b/>
        <w:color w:val="333333"/>
        <w:sz w:val="18"/>
        <w:szCs w:val="18"/>
      </w:rPr>
      <w:t xml:space="preserve"> </w:t>
    </w:r>
    <w:r w:rsidR="008200FE" w:rsidRPr="0017112A">
      <w:rPr>
        <w:rFonts w:ascii="Arial" w:eastAsia="Arial Unicode MS" w:hAnsi="Arial" w:cs="Arial"/>
        <w:b/>
        <w:color w:val="333333"/>
        <w:sz w:val="18"/>
        <w:szCs w:val="18"/>
      </w:rPr>
      <w:t xml:space="preserve"> CNPJ: </w:t>
    </w:r>
    <w:r w:rsidR="00CE51D0" w:rsidRPr="0017112A">
      <w:rPr>
        <w:rFonts w:ascii="Arial" w:eastAsia="Arial Unicode MS" w:hAnsi="Arial" w:cs="Arial"/>
        <w:b/>
        <w:color w:val="333333"/>
        <w:sz w:val="18"/>
        <w:szCs w:val="18"/>
      </w:rPr>
      <w:t>02.401.428</w:t>
    </w:r>
    <w:r w:rsidR="00472910" w:rsidRPr="0017112A">
      <w:rPr>
        <w:rFonts w:ascii="Arial" w:eastAsia="Arial Unicode MS" w:hAnsi="Arial" w:cs="Arial"/>
        <w:b/>
        <w:color w:val="333333"/>
        <w:sz w:val="18"/>
        <w:szCs w:val="18"/>
      </w:rPr>
      <w:t>/</w:t>
    </w:r>
    <w:r w:rsidR="00CE51D0" w:rsidRPr="0017112A">
      <w:rPr>
        <w:rFonts w:ascii="Arial" w:eastAsia="Arial Unicode MS" w:hAnsi="Arial" w:cs="Arial"/>
        <w:b/>
        <w:color w:val="333333"/>
        <w:sz w:val="18"/>
        <w:szCs w:val="18"/>
      </w:rPr>
      <w:t>00</w:t>
    </w:r>
    <w:r w:rsidR="00777F6B">
      <w:rPr>
        <w:rFonts w:ascii="Arial" w:eastAsia="Arial Unicode MS" w:hAnsi="Arial" w:cs="Arial"/>
        <w:b/>
        <w:color w:val="333333"/>
        <w:sz w:val="18"/>
        <w:szCs w:val="18"/>
      </w:rPr>
      <w:t>0</w:t>
    </w:r>
    <w:r w:rsidR="00CE51D0" w:rsidRPr="0017112A">
      <w:rPr>
        <w:rFonts w:ascii="Arial" w:eastAsia="Arial Unicode MS" w:hAnsi="Arial" w:cs="Arial"/>
        <w:b/>
        <w:color w:val="333333"/>
        <w:sz w:val="18"/>
        <w:szCs w:val="18"/>
      </w:rPr>
      <w:t>1-7</w:t>
    </w:r>
    <w:r w:rsidR="001D4964">
      <w:rPr>
        <w:rFonts w:ascii="Arial" w:eastAsia="Arial Unicode MS" w:hAnsi="Arial" w:cs="Arial"/>
        <w:b/>
        <w:color w:val="333333"/>
        <w:sz w:val="18"/>
        <w:szCs w:val="18"/>
      </w:rPr>
      <w:t>1</w:t>
    </w:r>
    <w:r w:rsidR="0005405C" w:rsidRPr="0017112A">
      <w:rPr>
        <w:rFonts w:ascii="Arial" w:eastAsia="Arial Unicode MS" w:hAnsi="Arial" w:cs="Arial"/>
        <w:b/>
        <w:color w:val="333333"/>
        <w:sz w:val="18"/>
        <w:szCs w:val="18"/>
      </w:rPr>
      <w:t xml:space="preserve">  -</w:t>
    </w:r>
    <w:r w:rsidR="008200FE" w:rsidRPr="0017112A">
      <w:rPr>
        <w:rFonts w:ascii="Arial" w:eastAsia="Arial Unicode MS" w:hAnsi="Arial" w:cs="Arial"/>
        <w:b/>
        <w:color w:val="333333"/>
        <w:sz w:val="18"/>
        <w:szCs w:val="18"/>
      </w:rPr>
      <w:t xml:space="preserve">  e-mail:</w:t>
    </w:r>
    <w:r w:rsidR="00287CD3" w:rsidRPr="0017112A">
      <w:rPr>
        <w:rFonts w:ascii="Arial" w:eastAsia="Arial Unicode MS" w:hAnsi="Arial" w:cs="Arial"/>
        <w:b/>
        <w:color w:val="333333"/>
        <w:sz w:val="18"/>
        <w:szCs w:val="18"/>
      </w:rPr>
      <w:t xml:space="preserve"> </w:t>
    </w:r>
    <w:r w:rsidR="000148C6" w:rsidRPr="0017112A">
      <w:rPr>
        <w:rFonts w:ascii="Arial" w:eastAsia="Arial Unicode MS" w:hAnsi="Arial" w:cs="Arial"/>
        <w:b/>
        <w:color w:val="333333"/>
        <w:sz w:val="18"/>
        <w:szCs w:val="18"/>
      </w:rPr>
      <w:t>c</w:t>
    </w:r>
    <w:r w:rsidR="00372B75">
      <w:rPr>
        <w:rFonts w:ascii="Arial" w:eastAsia="Arial Unicode MS" w:hAnsi="Arial" w:cs="Arial"/>
        <w:b/>
        <w:color w:val="333333"/>
        <w:sz w:val="18"/>
        <w:szCs w:val="18"/>
      </w:rPr>
      <w:t>a</w:t>
    </w:r>
    <w:r w:rsidR="000148C6" w:rsidRPr="0017112A">
      <w:rPr>
        <w:rFonts w:ascii="Arial" w:eastAsia="Arial Unicode MS" w:hAnsi="Arial" w:cs="Arial"/>
        <w:b/>
        <w:color w:val="333333"/>
        <w:sz w:val="18"/>
        <w:szCs w:val="18"/>
      </w:rPr>
      <w:t>mara@camara-gc.com</w:t>
    </w:r>
    <w:r w:rsidR="00746F91">
      <w:rPr>
        <w:rFonts w:ascii="Arial" w:eastAsia="Arial Unicode MS" w:hAnsi="Arial" w:cs="Arial"/>
        <w:b/>
        <w:color w:val="333333"/>
        <w:sz w:val="18"/>
        <w:szCs w:val="18"/>
      </w:rPr>
      <w:t>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0448" w:rsidRDefault="000A0448">
      <w:r>
        <w:separator/>
      </w:r>
    </w:p>
  </w:footnote>
  <w:footnote w:type="continuationSeparator" w:id="0">
    <w:p w:rsidR="000A0448" w:rsidRDefault="000A04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00FE" w:rsidRDefault="00203068">
    <w:pPr>
      <w:pStyle w:val="Cabealho"/>
      <w:ind w:right="360"/>
    </w:pPr>
    <w:r>
      <w:rPr>
        <w:noProof/>
      </w:rPr>
      <mc:AlternateContent>
        <mc:Choice Requires="wps">
          <w:drawing>
            <wp:anchor distT="0" distB="0" distL="114935" distR="114935" simplePos="0" relativeHeight="251658752" behindDoc="1" locked="0" layoutInCell="1" allowOverlap="1">
              <wp:simplePos x="0" y="0"/>
              <wp:positionH relativeFrom="column">
                <wp:posOffset>831850</wp:posOffset>
              </wp:positionH>
              <wp:positionV relativeFrom="paragraph">
                <wp:posOffset>114300</wp:posOffset>
              </wp:positionV>
              <wp:extent cx="5027295" cy="671195"/>
              <wp:effectExtent l="3175" t="0" r="0" b="0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27295" cy="6711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200FE" w:rsidRPr="00817CCF" w:rsidRDefault="00817CCF">
                          <w:pPr>
                            <w:rPr>
                              <w:rFonts w:ascii="Arial" w:hAnsi="Arial" w:cs="Arial"/>
                              <w:color w:val="333333"/>
                              <w:sz w:val="26"/>
                              <w:szCs w:val="26"/>
                            </w:rPr>
                          </w:pPr>
                          <w:r w:rsidRPr="00817CCF">
                            <w:rPr>
                              <w:rFonts w:ascii="Arial" w:hAnsi="Arial" w:cs="Arial"/>
                              <w:color w:val="333333"/>
                              <w:sz w:val="26"/>
                              <w:szCs w:val="26"/>
                            </w:rPr>
                            <w:t>CÂMARA MUNICIPAL DE VEREADORES DE GENERAL CÂMARA</w:t>
                          </w:r>
                        </w:p>
                        <w:p w:rsidR="008200FE" w:rsidRPr="0000431A" w:rsidRDefault="008200FE">
                          <w:pPr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</w:rPr>
                          </w:pPr>
                        </w:p>
                        <w:p w:rsidR="008200FE" w:rsidRPr="00817CCF" w:rsidRDefault="00817CCF">
                          <w:pPr>
                            <w:pStyle w:val="Corpodetexto"/>
                            <w:rPr>
                              <w:rFonts w:ascii="Arial" w:hAnsi="Arial" w:cs="Arial"/>
                              <w:b w:val="0"/>
                              <w:color w:val="333333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 w:val="0"/>
                              <w:color w:val="333333"/>
                              <w:sz w:val="28"/>
                              <w:szCs w:val="28"/>
                            </w:rPr>
                            <w:t>ESTADO DO RIO GRANDE DO SUL</w:t>
                          </w:r>
                        </w:p>
                        <w:p w:rsidR="0035726F" w:rsidRPr="0035726F" w:rsidRDefault="0035726F">
                          <w:pPr>
                            <w:pStyle w:val="Corpodetexto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65.5pt;margin-top:9pt;width:395.85pt;height:52.85pt;z-index:-25165772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" stroked="f">
              <v:textbox inset="0,0,0,0">
                <w:txbxContent>
                  <w:p w:rsidR="008200FE" w:rsidRPr="00817CCF" w:rsidRDefault="00817CCF">
                    <w:pPr>
                      <w:rPr>
                        <w:rFonts w:ascii="Arial" w:hAnsi="Arial" w:cs="Arial"/>
                        <w:color w:val="333333"/>
                        <w:sz w:val="26"/>
                        <w:szCs w:val="26"/>
                      </w:rPr>
                    </w:pPr>
                    <w:r w:rsidRPr="00817CCF">
                      <w:rPr>
                        <w:rFonts w:ascii="Arial" w:hAnsi="Arial" w:cs="Arial"/>
                        <w:color w:val="333333"/>
                        <w:sz w:val="26"/>
                        <w:szCs w:val="26"/>
                      </w:rPr>
                      <w:t>CÂMARA MUNICIPAL DE VEREADORES DE GENERAL CÂMARA</w:t>
                    </w:r>
                  </w:p>
                  <w:p w:rsidR="008200FE" w:rsidRPr="0000431A" w:rsidRDefault="008200FE">
                    <w:pPr>
                      <w:rPr>
                        <w:rFonts w:ascii="Arial" w:hAnsi="Arial" w:cs="Arial"/>
                        <w:color w:val="333333"/>
                        <w:sz w:val="16"/>
                        <w:szCs w:val="16"/>
                      </w:rPr>
                    </w:pPr>
                  </w:p>
                  <w:p w:rsidR="008200FE" w:rsidRPr="00817CCF" w:rsidRDefault="00817CCF">
                    <w:pPr>
                      <w:pStyle w:val="Corpodetexto"/>
                      <w:rPr>
                        <w:rFonts w:ascii="Arial" w:hAnsi="Arial" w:cs="Arial"/>
                        <w:b w:val="0"/>
                        <w:color w:val="333333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 w:val="0"/>
                        <w:color w:val="333333"/>
                        <w:sz w:val="28"/>
                        <w:szCs w:val="28"/>
                      </w:rPr>
                      <w:t>ESTADO DO RIO GRANDE DO SUL</w:t>
                    </w:r>
                  </w:p>
                  <w:p w:rsidR="0035726F" w:rsidRPr="0035726F" w:rsidRDefault="0035726F">
                    <w:pPr>
                      <w:pStyle w:val="Corpodetexto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column">
                <wp:posOffset>-46355</wp:posOffset>
              </wp:positionH>
              <wp:positionV relativeFrom="paragraph">
                <wp:posOffset>914400</wp:posOffset>
              </wp:positionV>
              <wp:extent cx="6074410" cy="0"/>
              <wp:effectExtent l="10795" t="9525" r="10795" b="9525"/>
              <wp:wrapNone/>
              <wp:docPr id="5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74410" cy="0"/>
                      </a:xfrm>
                      <a:prstGeom prst="line">
                        <a:avLst/>
                      </a:prstGeom>
                      <a:noFill/>
                      <a:ln w="936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D61DA0" id="Line 1" o:spid="_x0000_s1026" style="position:absolute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65pt,1in" to="474.65pt,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" strokeweight=".26mm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31750</wp:posOffset>
              </wp:positionH>
              <wp:positionV relativeFrom="paragraph">
                <wp:posOffset>20955</wp:posOffset>
              </wp:positionV>
              <wp:extent cx="803910" cy="862965"/>
              <wp:effectExtent l="3175" t="1905" r="0" b="0"/>
              <wp:wrapNone/>
              <wp:docPr id="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3910" cy="8629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D3A09" w:rsidRDefault="00DE2B76">
                          <w:r>
                            <w:rPr>
                              <w:noProof/>
                              <w:szCs w:val="22"/>
                            </w:rPr>
                            <w:drawing>
                              <wp:inline distT="0" distB="0" distL="0" distR="0">
                                <wp:extent cx="620395" cy="771525"/>
                                <wp:effectExtent l="0" t="0" r="0" b="0"/>
                                <wp:docPr id="1" name="Imagem 1" descr="LOGOMARCA OFICIAL MUNICÍPI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MARCA OFICIAL MUNICÍPI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20395" cy="7715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7" o:spid="_x0000_s1027" type="#_x0000_t202" style="position:absolute;margin-left:2.5pt;margin-top:1.65pt;width:63.3pt;height:67.95pt;z-index: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" stroked="f">
              <v:textbox style="mso-fit-shape-to-text:t">
                <w:txbxContent>
                  <w:p w:rsidR="001D3A09" w:rsidRDefault="00DE2B76">
                    <w:r>
                      <w:rPr>
                        <w:noProof/>
                        <w:szCs w:val="22"/>
                      </w:rPr>
                      <w:drawing>
                        <wp:inline distT="0" distB="0" distL="0" distR="0">
                          <wp:extent cx="620395" cy="771525"/>
                          <wp:effectExtent l="0" t="0" r="0" b="0"/>
                          <wp:docPr id="1" name="Imagem 1" descr="LOGOMARCA OFICIAL MUNICÍPI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MARCA OFICIAL MUNICÍPI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20395" cy="771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page">
                <wp:posOffset>6893560</wp:posOffset>
              </wp:positionH>
              <wp:positionV relativeFrom="paragraph">
                <wp:posOffset>20955</wp:posOffset>
              </wp:positionV>
              <wp:extent cx="214630" cy="189865"/>
              <wp:effectExtent l="6985" t="1905" r="6985" b="8255"/>
              <wp:wrapSquare wrapText="largest"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630" cy="18986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200FE" w:rsidRDefault="008200FE" w:rsidP="006C70D4">
                          <w:pPr>
                            <w:pStyle w:val="Cabealho"/>
                            <w:jc w:val="right"/>
                          </w:pPr>
                          <w:r>
                            <w:rPr>
                              <w:rStyle w:val="Nmerodepgina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</w:rPr>
                            <w:fldChar w:fldCharType="separate"/>
                          </w:r>
                          <w:r w:rsidR="003003D2">
                            <w:rPr>
                              <w:rStyle w:val="Nmerodepgina"/>
                              <w:noProof/>
                            </w:rPr>
                            <w:t>1</w:t>
                          </w:r>
                          <w:r>
                            <w:rPr>
                              <w:rStyle w:val="Nmerodepgin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542.8pt;margin-top:1.65pt;width:16.9pt;height:14.9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" stroked="f">
              <v:fill opacity="0"/>
              <v:textbox inset="0,0,0,0">
                <w:txbxContent>
                  <w:p w:rsidR="008200FE" w:rsidRDefault="008200FE" w:rsidP="006C70D4">
                    <w:pPr>
                      <w:pStyle w:val="Cabealho"/>
                      <w:jc w:val="right"/>
                    </w:pPr>
                    <w:r>
                      <w:rPr>
                        <w:rStyle w:val="Nmerodepgina"/>
                      </w:rPr>
                      <w:fldChar w:fldCharType="begin"/>
                    </w:r>
                    <w:r>
                      <w:rPr>
                        <w:rStyle w:val="Nmerodepgina"/>
                      </w:rPr>
                      <w:instrText xml:space="preserve"> PAGE </w:instrText>
                    </w:r>
                    <w:r>
                      <w:rPr>
                        <w:rStyle w:val="Nmerodepgina"/>
                      </w:rPr>
                      <w:fldChar w:fldCharType="separate"/>
                    </w:r>
                    <w:r w:rsidR="003003D2">
                      <w:rPr>
                        <w:rStyle w:val="Nmerodepgina"/>
                        <w:noProof/>
                      </w:rPr>
                      <w:t>1</w:t>
                    </w:r>
                    <w:r>
                      <w:rPr>
                        <w:rStyle w:val="Nmerodepgina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  <w:r w:rsidR="008200FE">
      <w:t xml:space="preserve">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11CF54EE"/>
    <w:multiLevelType w:val="hybridMultilevel"/>
    <w:tmpl w:val="3C7E38AE"/>
    <w:lvl w:ilvl="0" w:tplc="65000AA2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781"/>
        </w:tabs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501"/>
        </w:tabs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221"/>
        </w:tabs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941"/>
        </w:tabs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661"/>
        </w:tabs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381"/>
        </w:tabs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101"/>
        </w:tabs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821"/>
        </w:tabs>
        <w:ind w:left="7821" w:hanging="180"/>
      </w:pPr>
    </w:lvl>
  </w:abstractNum>
  <w:abstractNum w:abstractNumId="2" w15:restartNumberingAfterBreak="0">
    <w:nsid w:val="16113FF4"/>
    <w:multiLevelType w:val="hybridMultilevel"/>
    <w:tmpl w:val="A9886A7E"/>
    <w:lvl w:ilvl="0" w:tplc="015A3DA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D0690F"/>
    <w:multiLevelType w:val="hybridMultilevel"/>
    <w:tmpl w:val="37088B78"/>
    <w:lvl w:ilvl="0" w:tplc="49F6EBDE">
      <w:start w:val="3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4" w15:restartNumberingAfterBreak="0">
    <w:nsid w:val="17BA736B"/>
    <w:multiLevelType w:val="hybridMultilevel"/>
    <w:tmpl w:val="36E43EE2"/>
    <w:lvl w:ilvl="0" w:tplc="71F41918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781"/>
        </w:tabs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501"/>
        </w:tabs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221"/>
        </w:tabs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941"/>
        </w:tabs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661"/>
        </w:tabs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381"/>
        </w:tabs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101"/>
        </w:tabs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821"/>
        </w:tabs>
        <w:ind w:left="7821" w:hanging="180"/>
      </w:pPr>
    </w:lvl>
  </w:abstractNum>
  <w:abstractNum w:abstractNumId="5" w15:restartNumberingAfterBreak="0">
    <w:nsid w:val="200B7F71"/>
    <w:multiLevelType w:val="hybridMultilevel"/>
    <w:tmpl w:val="C598D69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061E2D"/>
    <w:multiLevelType w:val="hybridMultilevel"/>
    <w:tmpl w:val="A21A6176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BC1388B"/>
    <w:multiLevelType w:val="hybridMultilevel"/>
    <w:tmpl w:val="2898BE30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F2C2F1B"/>
    <w:multiLevelType w:val="hybridMultilevel"/>
    <w:tmpl w:val="9C20FBA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3F722A"/>
    <w:multiLevelType w:val="hybridMultilevel"/>
    <w:tmpl w:val="2F785E8C"/>
    <w:lvl w:ilvl="0" w:tplc="04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49FC033A"/>
    <w:multiLevelType w:val="hybridMultilevel"/>
    <w:tmpl w:val="727A176A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B4B2F99"/>
    <w:multiLevelType w:val="hybridMultilevel"/>
    <w:tmpl w:val="C4AC9658"/>
    <w:lvl w:ilvl="0" w:tplc="DEEC9B0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BFA601A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A500750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5736EFD"/>
    <w:multiLevelType w:val="hybridMultilevel"/>
    <w:tmpl w:val="3BEC16A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660C2A"/>
    <w:multiLevelType w:val="hybridMultilevel"/>
    <w:tmpl w:val="C1DE1230"/>
    <w:lvl w:ilvl="0" w:tplc="85B284C4">
      <w:start w:val="1"/>
      <w:numFmt w:val="lowerLetter"/>
      <w:lvlText w:val="%1."/>
      <w:lvlJc w:val="left"/>
      <w:pPr>
        <w:tabs>
          <w:tab w:val="num" w:pos="1770"/>
        </w:tabs>
        <w:ind w:left="1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14" w15:restartNumberingAfterBreak="0">
    <w:nsid w:val="5B367658"/>
    <w:multiLevelType w:val="hybridMultilevel"/>
    <w:tmpl w:val="018CD4D8"/>
    <w:lvl w:ilvl="0" w:tplc="1A242EE2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sz w:val="23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EB175DC"/>
    <w:multiLevelType w:val="multilevel"/>
    <w:tmpl w:val="FAA4F654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9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6" w15:restartNumberingAfterBreak="0">
    <w:nsid w:val="623729C1"/>
    <w:multiLevelType w:val="multilevel"/>
    <w:tmpl w:val="A21A617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CA531E1"/>
    <w:multiLevelType w:val="hybridMultilevel"/>
    <w:tmpl w:val="21FABBEC"/>
    <w:lvl w:ilvl="0" w:tplc="2DE2983E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781"/>
        </w:tabs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501"/>
        </w:tabs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221"/>
        </w:tabs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941"/>
        </w:tabs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661"/>
        </w:tabs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381"/>
        </w:tabs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101"/>
        </w:tabs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821"/>
        </w:tabs>
        <w:ind w:left="7821" w:hanging="180"/>
      </w:pPr>
    </w:lvl>
  </w:abstractNum>
  <w:abstractNum w:abstractNumId="18" w15:restartNumberingAfterBreak="0">
    <w:nsid w:val="777050ED"/>
    <w:multiLevelType w:val="hybridMultilevel"/>
    <w:tmpl w:val="51826488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9EF0630"/>
    <w:multiLevelType w:val="hybridMultilevel"/>
    <w:tmpl w:val="0F9657E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7"/>
  </w:num>
  <w:num w:numId="3">
    <w:abstractNumId w:val="1"/>
  </w:num>
  <w:num w:numId="4">
    <w:abstractNumId w:val="10"/>
  </w:num>
  <w:num w:numId="5">
    <w:abstractNumId w:val="3"/>
  </w:num>
  <w:num w:numId="6">
    <w:abstractNumId w:val="4"/>
  </w:num>
  <w:num w:numId="7">
    <w:abstractNumId w:val="11"/>
  </w:num>
  <w:num w:numId="8">
    <w:abstractNumId w:val="13"/>
  </w:num>
  <w:num w:numId="9">
    <w:abstractNumId w:val="15"/>
  </w:num>
  <w:num w:numId="10">
    <w:abstractNumId w:val="9"/>
  </w:num>
  <w:num w:numId="11">
    <w:abstractNumId w:val="12"/>
  </w:num>
  <w:num w:numId="12">
    <w:abstractNumId w:val="7"/>
  </w:num>
  <w:num w:numId="13">
    <w:abstractNumId w:val="18"/>
  </w:num>
  <w:num w:numId="14">
    <w:abstractNumId w:val="6"/>
  </w:num>
  <w:num w:numId="15">
    <w:abstractNumId w:val="16"/>
  </w:num>
  <w:num w:numId="16">
    <w:abstractNumId w:val="2"/>
  </w:num>
  <w:num w:numId="17">
    <w:abstractNumId w:val="19"/>
  </w:num>
  <w:num w:numId="18">
    <w:abstractNumId w:val="14"/>
  </w:num>
  <w:num w:numId="19">
    <w:abstractNumId w:val="5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0B2"/>
    <w:rsid w:val="00000423"/>
    <w:rsid w:val="0000431A"/>
    <w:rsid w:val="000103E5"/>
    <w:rsid w:val="000148C6"/>
    <w:rsid w:val="00024A1C"/>
    <w:rsid w:val="00041B43"/>
    <w:rsid w:val="0005405C"/>
    <w:rsid w:val="000541BF"/>
    <w:rsid w:val="00060079"/>
    <w:rsid w:val="00060351"/>
    <w:rsid w:val="00084ED0"/>
    <w:rsid w:val="000868B7"/>
    <w:rsid w:val="000A0448"/>
    <w:rsid w:val="000A4C71"/>
    <w:rsid w:val="000B1735"/>
    <w:rsid w:val="000B32B9"/>
    <w:rsid w:val="000C1C4F"/>
    <w:rsid w:val="000C5CEE"/>
    <w:rsid w:val="000D1121"/>
    <w:rsid w:val="000F31AD"/>
    <w:rsid w:val="000F53DE"/>
    <w:rsid w:val="001018B6"/>
    <w:rsid w:val="00101ADA"/>
    <w:rsid w:val="0010414E"/>
    <w:rsid w:val="00110ADB"/>
    <w:rsid w:val="00111525"/>
    <w:rsid w:val="00111695"/>
    <w:rsid w:val="0011388F"/>
    <w:rsid w:val="0011705D"/>
    <w:rsid w:val="0012524E"/>
    <w:rsid w:val="00131998"/>
    <w:rsid w:val="001352E7"/>
    <w:rsid w:val="00143891"/>
    <w:rsid w:val="00144CC2"/>
    <w:rsid w:val="00146B7C"/>
    <w:rsid w:val="0016785F"/>
    <w:rsid w:val="0017112A"/>
    <w:rsid w:val="00176F93"/>
    <w:rsid w:val="00192AA8"/>
    <w:rsid w:val="001A7D26"/>
    <w:rsid w:val="001C1D5D"/>
    <w:rsid w:val="001C4987"/>
    <w:rsid w:val="001D1581"/>
    <w:rsid w:val="001D3A09"/>
    <w:rsid w:val="001D4964"/>
    <w:rsid w:val="001E46A8"/>
    <w:rsid w:val="00203068"/>
    <w:rsid w:val="00214137"/>
    <w:rsid w:val="00214575"/>
    <w:rsid w:val="00220FBF"/>
    <w:rsid w:val="002357ED"/>
    <w:rsid w:val="002370EC"/>
    <w:rsid w:val="00237F8B"/>
    <w:rsid w:val="002570C6"/>
    <w:rsid w:val="002656F3"/>
    <w:rsid w:val="00277240"/>
    <w:rsid w:val="00280AEE"/>
    <w:rsid w:val="00287790"/>
    <w:rsid w:val="00287CD3"/>
    <w:rsid w:val="0029406F"/>
    <w:rsid w:val="002A2F8D"/>
    <w:rsid w:val="002A5F2D"/>
    <w:rsid w:val="002B28F6"/>
    <w:rsid w:val="002C4480"/>
    <w:rsid w:val="002D357E"/>
    <w:rsid w:val="002E3DF5"/>
    <w:rsid w:val="002E4AAA"/>
    <w:rsid w:val="003003D2"/>
    <w:rsid w:val="003023D5"/>
    <w:rsid w:val="003105FF"/>
    <w:rsid w:val="003108EA"/>
    <w:rsid w:val="00311F42"/>
    <w:rsid w:val="00315161"/>
    <w:rsid w:val="003200B2"/>
    <w:rsid w:val="003371F2"/>
    <w:rsid w:val="0034100A"/>
    <w:rsid w:val="00351ECA"/>
    <w:rsid w:val="0035726F"/>
    <w:rsid w:val="00366C4F"/>
    <w:rsid w:val="00372B75"/>
    <w:rsid w:val="003750B7"/>
    <w:rsid w:val="00384296"/>
    <w:rsid w:val="003A6A7E"/>
    <w:rsid w:val="003B37BA"/>
    <w:rsid w:val="003E5435"/>
    <w:rsid w:val="00404357"/>
    <w:rsid w:val="004065F0"/>
    <w:rsid w:val="00421EF4"/>
    <w:rsid w:val="00444A31"/>
    <w:rsid w:val="00446893"/>
    <w:rsid w:val="00452387"/>
    <w:rsid w:val="00455418"/>
    <w:rsid w:val="00457D3F"/>
    <w:rsid w:val="00472910"/>
    <w:rsid w:val="00484850"/>
    <w:rsid w:val="00495955"/>
    <w:rsid w:val="004A2378"/>
    <w:rsid w:val="004B2564"/>
    <w:rsid w:val="004C0E28"/>
    <w:rsid w:val="004C4DE4"/>
    <w:rsid w:val="004E3C0E"/>
    <w:rsid w:val="004F039A"/>
    <w:rsid w:val="004F52FB"/>
    <w:rsid w:val="00501EF9"/>
    <w:rsid w:val="00514C52"/>
    <w:rsid w:val="0052169A"/>
    <w:rsid w:val="005302B4"/>
    <w:rsid w:val="00535605"/>
    <w:rsid w:val="00553C75"/>
    <w:rsid w:val="00554139"/>
    <w:rsid w:val="005555D0"/>
    <w:rsid w:val="0056588B"/>
    <w:rsid w:val="00571DE9"/>
    <w:rsid w:val="00594E03"/>
    <w:rsid w:val="005A17AD"/>
    <w:rsid w:val="005B7F39"/>
    <w:rsid w:val="005C2328"/>
    <w:rsid w:val="005C7A98"/>
    <w:rsid w:val="005E0F91"/>
    <w:rsid w:val="005E12E4"/>
    <w:rsid w:val="005E6D4E"/>
    <w:rsid w:val="005F284C"/>
    <w:rsid w:val="005F616E"/>
    <w:rsid w:val="00603CF3"/>
    <w:rsid w:val="00634B93"/>
    <w:rsid w:val="006375D2"/>
    <w:rsid w:val="00640E41"/>
    <w:rsid w:val="00656426"/>
    <w:rsid w:val="00667C89"/>
    <w:rsid w:val="006706D2"/>
    <w:rsid w:val="0067693F"/>
    <w:rsid w:val="00685709"/>
    <w:rsid w:val="00687EB0"/>
    <w:rsid w:val="00693C6E"/>
    <w:rsid w:val="0069439C"/>
    <w:rsid w:val="006A42AA"/>
    <w:rsid w:val="006C70D4"/>
    <w:rsid w:val="006D41BD"/>
    <w:rsid w:val="006F7753"/>
    <w:rsid w:val="007074B5"/>
    <w:rsid w:val="00710DA1"/>
    <w:rsid w:val="00722ACE"/>
    <w:rsid w:val="00725909"/>
    <w:rsid w:val="00727AD1"/>
    <w:rsid w:val="00727E10"/>
    <w:rsid w:val="007346A3"/>
    <w:rsid w:val="00745252"/>
    <w:rsid w:val="00746DB6"/>
    <w:rsid w:val="00746F91"/>
    <w:rsid w:val="00755442"/>
    <w:rsid w:val="00767C00"/>
    <w:rsid w:val="00771389"/>
    <w:rsid w:val="00777F6B"/>
    <w:rsid w:val="007857D7"/>
    <w:rsid w:val="007878E1"/>
    <w:rsid w:val="00792C76"/>
    <w:rsid w:val="00795A90"/>
    <w:rsid w:val="007A69D3"/>
    <w:rsid w:val="007A6D98"/>
    <w:rsid w:val="007B1431"/>
    <w:rsid w:val="007B73D8"/>
    <w:rsid w:val="007C2F7F"/>
    <w:rsid w:val="007C3224"/>
    <w:rsid w:val="007E08C5"/>
    <w:rsid w:val="007E1011"/>
    <w:rsid w:val="007E1732"/>
    <w:rsid w:val="007E6433"/>
    <w:rsid w:val="007F011B"/>
    <w:rsid w:val="007F240D"/>
    <w:rsid w:val="007F3747"/>
    <w:rsid w:val="007F385B"/>
    <w:rsid w:val="007F500A"/>
    <w:rsid w:val="008140FA"/>
    <w:rsid w:val="00816D74"/>
    <w:rsid w:val="00817CCF"/>
    <w:rsid w:val="008200FE"/>
    <w:rsid w:val="00834302"/>
    <w:rsid w:val="00867838"/>
    <w:rsid w:val="00892B30"/>
    <w:rsid w:val="00897344"/>
    <w:rsid w:val="00897ADF"/>
    <w:rsid w:val="008A0F3E"/>
    <w:rsid w:val="008A22DC"/>
    <w:rsid w:val="008A5413"/>
    <w:rsid w:val="008B064D"/>
    <w:rsid w:val="008D2425"/>
    <w:rsid w:val="008F418E"/>
    <w:rsid w:val="00906A45"/>
    <w:rsid w:val="00925DF5"/>
    <w:rsid w:val="00926AE6"/>
    <w:rsid w:val="00930AF1"/>
    <w:rsid w:val="009332FE"/>
    <w:rsid w:val="00941E77"/>
    <w:rsid w:val="00957865"/>
    <w:rsid w:val="009A3AA7"/>
    <w:rsid w:val="009A6AB4"/>
    <w:rsid w:val="009B5069"/>
    <w:rsid w:val="009C392B"/>
    <w:rsid w:val="009D3AA9"/>
    <w:rsid w:val="009D4DA8"/>
    <w:rsid w:val="009F7B5B"/>
    <w:rsid w:val="00A00EBE"/>
    <w:rsid w:val="00A06EAC"/>
    <w:rsid w:val="00A12BFD"/>
    <w:rsid w:val="00A23158"/>
    <w:rsid w:val="00A27CD0"/>
    <w:rsid w:val="00A33708"/>
    <w:rsid w:val="00A45F67"/>
    <w:rsid w:val="00A67A18"/>
    <w:rsid w:val="00A77F58"/>
    <w:rsid w:val="00A87BEB"/>
    <w:rsid w:val="00AB6412"/>
    <w:rsid w:val="00AC0DA6"/>
    <w:rsid w:val="00AD6CD7"/>
    <w:rsid w:val="00AF2F47"/>
    <w:rsid w:val="00B0643D"/>
    <w:rsid w:val="00B149AF"/>
    <w:rsid w:val="00B32539"/>
    <w:rsid w:val="00B32E5E"/>
    <w:rsid w:val="00B51491"/>
    <w:rsid w:val="00B56E37"/>
    <w:rsid w:val="00B576A3"/>
    <w:rsid w:val="00B627C9"/>
    <w:rsid w:val="00B671C4"/>
    <w:rsid w:val="00B75391"/>
    <w:rsid w:val="00B82BBE"/>
    <w:rsid w:val="00B840B3"/>
    <w:rsid w:val="00B9402F"/>
    <w:rsid w:val="00BA7E67"/>
    <w:rsid w:val="00BB7D25"/>
    <w:rsid w:val="00BC2DEA"/>
    <w:rsid w:val="00BE6ADE"/>
    <w:rsid w:val="00BF1A80"/>
    <w:rsid w:val="00BF48D4"/>
    <w:rsid w:val="00C11D3C"/>
    <w:rsid w:val="00C254F4"/>
    <w:rsid w:val="00C31088"/>
    <w:rsid w:val="00C32244"/>
    <w:rsid w:val="00C4519C"/>
    <w:rsid w:val="00C451B0"/>
    <w:rsid w:val="00C52F9F"/>
    <w:rsid w:val="00C550AD"/>
    <w:rsid w:val="00C60B71"/>
    <w:rsid w:val="00C701C0"/>
    <w:rsid w:val="00C85E25"/>
    <w:rsid w:val="00C94ED5"/>
    <w:rsid w:val="00CB4A3F"/>
    <w:rsid w:val="00CC0B6D"/>
    <w:rsid w:val="00CD00D1"/>
    <w:rsid w:val="00CD0EBD"/>
    <w:rsid w:val="00CD4FCD"/>
    <w:rsid w:val="00CE14C3"/>
    <w:rsid w:val="00CE51D0"/>
    <w:rsid w:val="00CF4BF0"/>
    <w:rsid w:val="00D243F1"/>
    <w:rsid w:val="00D273AA"/>
    <w:rsid w:val="00D32299"/>
    <w:rsid w:val="00D45E2A"/>
    <w:rsid w:val="00D51CD1"/>
    <w:rsid w:val="00D65BA8"/>
    <w:rsid w:val="00D74971"/>
    <w:rsid w:val="00D760B1"/>
    <w:rsid w:val="00D81C4B"/>
    <w:rsid w:val="00D92175"/>
    <w:rsid w:val="00D92675"/>
    <w:rsid w:val="00DB34AF"/>
    <w:rsid w:val="00DB463D"/>
    <w:rsid w:val="00DB6098"/>
    <w:rsid w:val="00DB621A"/>
    <w:rsid w:val="00DB654C"/>
    <w:rsid w:val="00DC3FF8"/>
    <w:rsid w:val="00DC5B9D"/>
    <w:rsid w:val="00DD6EED"/>
    <w:rsid w:val="00DE2B76"/>
    <w:rsid w:val="00DE533D"/>
    <w:rsid w:val="00E02E09"/>
    <w:rsid w:val="00E032EC"/>
    <w:rsid w:val="00E036D2"/>
    <w:rsid w:val="00E10CC5"/>
    <w:rsid w:val="00E216C7"/>
    <w:rsid w:val="00E254B6"/>
    <w:rsid w:val="00E420B6"/>
    <w:rsid w:val="00E570A3"/>
    <w:rsid w:val="00E64C03"/>
    <w:rsid w:val="00E723AB"/>
    <w:rsid w:val="00E87514"/>
    <w:rsid w:val="00E91DFC"/>
    <w:rsid w:val="00EA2033"/>
    <w:rsid w:val="00EA4CBC"/>
    <w:rsid w:val="00EB289B"/>
    <w:rsid w:val="00EB4552"/>
    <w:rsid w:val="00ED4D74"/>
    <w:rsid w:val="00EF27FD"/>
    <w:rsid w:val="00F0426B"/>
    <w:rsid w:val="00F06BF7"/>
    <w:rsid w:val="00F10699"/>
    <w:rsid w:val="00F151D9"/>
    <w:rsid w:val="00F333EA"/>
    <w:rsid w:val="00F46908"/>
    <w:rsid w:val="00F572DA"/>
    <w:rsid w:val="00F600D4"/>
    <w:rsid w:val="00F66F33"/>
    <w:rsid w:val="00F67EAB"/>
    <w:rsid w:val="00FA3F90"/>
    <w:rsid w:val="00FA5461"/>
    <w:rsid w:val="00FB0C92"/>
    <w:rsid w:val="00FB173C"/>
    <w:rsid w:val="00FB2FF2"/>
    <w:rsid w:val="00FC5370"/>
    <w:rsid w:val="00FD04DC"/>
    <w:rsid w:val="00FD1C9F"/>
    <w:rsid w:val="00FD226F"/>
    <w:rsid w:val="00FD2561"/>
    <w:rsid w:val="00FE2468"/>
    <w:rsid w:val="00FF5534"/>
    <w:rsid w:val="00FF6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E4D6A9"/>
  <w15:docId w15:val="{AA9AE909-BFE8-4B7C-A53F-FFAD2ED16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iPriority="99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06D2"/>
    <w:rPr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numPr>
        <w:numId w:val="1"/>
      </w:numPr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har"/>
    <w:uiPriority w:val="9"/>
    <w:qFormat/>
    <w:pPr>
      <w:keepNext/>
      <w:numPr>
        <w:ilvl w:val="1"/>
        <w:numId w:val="1"/>
      </w:numPr>
      <w:jc w:val="both"/>
      <w:outlineLvl w:val="1"/>
    </w:pPr>
    <w:rPr>
      <w:rFonts w:eastAsia="Arial Unicode MS"/>
      <w:b/>
      <w:szCs w:val="20"/>
    </w:rPr>
  </w:style>
  <w:style w:type="paragraph" w:styleId="Ttulo3">
    <w:name w:val="heading 3"/>
    <w:basedOn w:val="Normal"/>
    <w:next w:val="Normal"/>
    <w:link w:val="Ttulo3Char"/>
    <w:uiPriority w:val="9"/>
    <w:qFormat/>
    <w:pPr>
      <w:keepNext/>
      <w:numPr>
        <w:ilvl w:val="2"/>
        <w:numId w:val="1"/>
      </w:numPr>
      <w:outlineLvl w:val="2"/>
    </w:pPr>
    <w:rPr>
      <w:b/>
    </w:rPr>
  </w:style>
  <w:style w:type="paragraph" w:styleId="Ttulo4">
    <w:name w:val="heading 4"/>
    <w:basedOn w:val="Normal"/>
    <w:next w:val="Normal"/>
    <w:link w:val="Ttulo4Char"/>
    <w:uiPriority w:val="9"/>
    <w:qFormat/>
    <w:rsid w:val="006706D2"/>
    <w:pPr>
      <w:keepNext/>
      <w:jc w:val="center"/>
      <w:outlineLvl w:val="3"/>
    </w:pPr>
    <w:rPr>
      <w:b/>
      <w:bCs/>
      <w:sz w:val="20"/>
    </w:rPr>
  </w:style>
  <w:style w:type="paragraph" w:styleId="Ttulo5">
    <w:name w:val="heading 5"/>
    <w:basedOn w:val="Normal"/>
    <w:next w:val="Normal"/>
    <w:link w:val="Ttulo5Char"/>
    <w:uiPriority w:val="9"/>
    <w:qFormat/>
    <w:pPr>
      <w:keepNext/>
      <w:numPr>
        <w:ilvl w:val="4"/>
        <w:numId w:val="1"/>
      </w:numPr>
      <w:ind w:left="4320"/>
      <w:jc w:val="both"/>
      <w:outlineLvl w:val="4"/>
    </w:pPr>
    <w:rPr>
      <w:rFonts w:eastAsia="Arial Unicode MS"/>
      <w:b/>
      <w:sz w:val="28"/>
      <w:szCs w:val="20"/>
    </w:rPr>
  </w:style>
  <w:style w:type="paragraph" w:styleId="Ttulo6">
    <w:name w:val="heading 6"/>
    <w:basedOn w:val="Normal"/>
    <w:next w:val="Normal"/>
    <w:link w:val="Ttulo6Char"/>
    <w:uiPriority w:val="9"/>
    <w:qFormat/>
    <w:rsid w:val="00CD0EBD"/>
    <w:pPr>
      <w:keepNext/>
      <w:widowControl w:val="0"/>
      <w:tabs>
        <w:tab w:val="left" w:pos="1776"/>
      </w:tabs>
      <w:snapToGrid w:val="0"/>
      <w:jc w:val="center"/>
      <w:outlineLvl w:val="5"/>
    </w:pPr>
    <w:rPr>
      <w:rFonts w:eastAsia="Arial Unicode MS"/>
      <w:b/>
      <w:bCs/>
      <w:szCs w:val="20"/>
    </w:rPr>
  </w:style>
  <w:style w:type="paragraph" w:styleId="Ttulo7">
    <w:name w:val="heading 7"/>
    <w:basedOn w:val="Normal"/>
    <w:next w:val="Normal"/>
    <w:link w:val="Ttulo7Char"/>
    <w:uiPriority w:val="9"/>
    <w:qFormat/>
    <w:rsid w:val="00CD0EBD"/>
    <w:pPr>
      <w:keepNext/>
      <w:tabs>
        <w:tab w:val="left" w:pos="4678"/>
      </w:tabs>
      <w:jc w:val="both"/>
      <w:outlineLvl w:val="6"/>
    </w:pPr>
    <w:rPr>
      <w:rFonts w:ascii="Arial" w:hAnsi="Arial" w:cs="Arial"/>
      <w:b/>
      <w:bCs/>
      <w:sz w:val="20"/>
      <w:szCs w:val="20"/>
    </w:rPr>
  </w:style>
  <w:style w:type="paragraph" w:styleId="Ttulo8">
    <w:name w:val="heading 8"/>
    <w:basedOn w:val="Normal"/>
    <w:next w:val="Normal"/>
    <w:link w:val="Ttulo8Char"/>
    <w:uiPriority w:val="9"/>
    <w:qFormat/>
    <w:rsid w:val="00CD0EBD"/>
    <w:pPr>
      <w:keepNext/>
      <w:jc w:val="both"/>
      <w:outlineLvl w:val="7"/>
    </w:pPr>
    <w:rPr>
      <w:b/>
      <w:bCs/>
      <w:sz w:val="28"/>
    </w:rPr>
  </w:style>
  <w:style w:type="paragraph" w:styleId="Ttulo9">
    <w:name w:val="heading 9"/>
    <w:basedOn w:val="Normal"/>
    <w:next w:val="Normal"/>
    <w:link w:val="Ttulo9Char"/>
    <w:uiPriority w:val="9"/>
    <w:qFormat/>
    <w:rsid w:val="00CD0EBD"/>
    <w:pPr>
      <w:keepNext/>
      <w:jc w:val="center"/>
      <w:outlineLvl w:val="8"/>
    </w:pPr>
    <w:rPr>
      <w:rFonts w:ascii="Arial" w:hAnsi="Arial" w:cs="Arial"/>
      <w:b/>
      <w:sz w:val="22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8Num4z0">
    <w:name w:val="WW8Num4z0"/>
    <w:rPr>
      <w:rFonts w:ascii="Symbol" w:hAnsi="Symbol"/>
    </w:rPr>
  </w:style>
  <w:style w:type="character" w:customStyle="1" w:styleId="WW8Num9z1">
    <w:name w:val="WW8Num9z1"/>
    <w:rPr>
      <w:rFonts w:ascii="Times New Roman" w:eastAsia="Times New Roman" w:hAnsi="Times New Roman" w:cs="Times New Roman"/>
    </w:rPr>
  </w:style>
  <w:style w:type="character" w:customStyle="1" w:styleId="WW8Num10z0">
    <w:name w:val="WW8Num10z0"/>
    <w:rPr>
      <w:rFonts w:ascii="Times New Roman" w:eastAsia="Times New Roman" w:hAnsi="Times New Roman" w:cs="Times New Roman"/>
    </w:rPr>
  </w:style>
  <w:style w:type="character" w:customStyle="1" w:styleId="WW8Num10z1">
    <w:name w:val="WW8Num10z1"/>
    <w:rPr>
      <w:rFonts w:ascii="Courier New" w:hAnsi="Courier New"/>
    </w:rPr>
  </w:style>
  <w:style w:type="character" w:customStyle="1" w:styleId="WW8Num10z2">
    <w:name w:val="WW8Num10z2"/>
    <w:rPr>
      <w:rFonts w:ascii="Wingdings" w:hAnsi="Wingdings"/>
    </w:rPr>
  </w:style>
  <w:style w:type="character" w:customStyle="1" w:styleId="WW8Num10z3">
    <w:name w:val="WW8Num10z3"/>
    <w:rPr>
      <w:rFonts w:ascii="Symbol" w:hAnsi="Symbol"/>
    </w:rPr>
  </w:style>
  <w:style w:type="character" w:customStyle="1" w:styleId="WW8Num16z0">
    <w:name w:val="WW8Num16z0"/>
    <w:rPr>
      <w:b w:val="0"/>
    </w:rPr>
  </w:style>
  <w:style w:type="character" w:customStyle="1" w:styleId="WW8Num17z0">
    <w:name w:val="WW8Num17z0"/>
    <w:rPr>
      <w:rFonts w:ascii="Symbol" w:hAnsi="Symbol"/>
    </w:rPr>
  </w:style>
  <w:style w:type="character" w:customStyle="1" w:styleId="WW8Num19z0">
    <w:name w:val="WW8Num19z0"/>
    <w:rPr>
      <w:rFonts w:ascii="Symbol" w:hAnsi="Symbol"/>
    </w:rPr>
  </w:style>
  <w:style w:type="character" w:customStyle="1" w:styleId="WW8Num31z0">
    <w:name w:val="WW8Num31z0"/>
    <w:rPr>
      <w:rFonts w:ascii="Symbol" w:hAnsi="Symbol"/>
    </w:rPr>
  </w:style>
  <w:style w:type="character" w:customStyle="1" w:styleId="WW8Num32z1">
    <w:name w:val="WW8Num32z1"/>
    <w:rPr>
      <w:rFonts w:ascii="Times New Roman" w:eastAsia="Times New Roman" w:hAnsi="Times New Roman" w:cs="Times New Roman"/>
    </w:rPr>
  </w:style>
  <w:style w:type="character" w:customStyle="1" w:styleId="WW8Num33z0">
    <w:name w:val="WW8Num33z0"/>
    <w:rPr>
      <w:rFonts w:ascii="Symbol" w:hAnsi="Symbol"/>
    </w:rPr>
  </w:style>
  <w:style w:type="character" w:styleId="Nmerodepgina">
    <w:name w:val="page number"/>
    <w:basedOn w:val="Fontepargpadro"/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detexto">
    <w:name w:val="Body Text"/>
    <w:basedOn w:val="Normal"/>
    <w:link w:val="CorpodetextoChar"/>
    <w:uiPriority w:val="99"/>
    <w:rPr>
      <w:b/>
      <w:bCs/>
      <w:sz w:val="32"/>
    </w:rPr>
  </w:style>
  <w:style w:type="paragraph" w:styleId="Lista">
    <w:name w:val="List"/>
    <w:basedOn w:val="Corpodetexto"/>
    <w:rPr>
      <w:rFonts w:cs="Tahoma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styleId="Cabealho">
    <w:name w:val="header"/>
    <w:basedOn w:val="Normal"/>
    <w:link w:val="CabealhoChar"/>
    <w:uiPriority w:val="99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link w:val="RecuodecorpodetextoChar"/>
    <w:uiPriority w:val="99"/>
    <w:pPr>
      <w:ind w:firstLine="1980"/>
      <w:jc w:val="both"/>
    </w:pPr>
  </w:style>
  <w:style w:type="paragraph" w:styleId="Ttulo">
    <w:name w:val="Title"/>
    <w:basedOn w:val="Normal"/>
    <w:next w:val="Subttulo"/>
    <w:link w:val="TtuloChar"/>
    <w:uiPriority w:val="10"/>
    <w:qFormat/>
    <w:pPr>
      <w:spacing w:before="100" w:after="100"/>
    </w:pPr>
    <w:rPr>
      <w:rFonts w:ascii="Arial Unicode MS" w:eastAsia="Arial Unicode MS" w:hAnsi="Arial Unicode MS" w:cs="Arial Unicode MS"/>
      <w:color w:val="000000"/>
    </w:rPr>
  </w:style>
  <w:style w:type="paragraph" w:styleId="Subttulo">
    <w:name w:val="Subtitle"/>
    <w:basedOn w:val="Normal"/>
    <w:next w:val="Corpodetexto"/>
    <w:link w:val="SubttuloChar"/>
    <w:uiPriority w:val="11"/>
    <w:qFormat/>
    <w:pPr>
      <w:spacing w:before="100" w:after="100"/>
      <w:jc w:val="center"/>
    </w:pPr>
    <w:rPr>
      <w:rFonts w:ascii="Arial" w:hAnsi="Arial" w:cs="Arial"/>
      <w:b/>
      <w:bCs/>
      <w:i/>
      <w:iCs/>
      <w:u w:val="single"/>
    </w:rPr>
  </w:style>
  <w:style w:type="paragraph" w:styleId="Recuodecorpodetexto2">
    <w:name w:val="Body Text Indent 2"/>
    <w:basedOn w:val="Normal"/>
    <w:link w:val="Recuodecorpodetexto2Char"/>
    <w:uiPriority w:val="99"/>
    <w:pPr>
      <w:ind w:firstLine="2160"/>
      <w:jc w:val="both"/>
    </w:pPr>
  </w:style>
  <w:style w:type="paragraph" w:styleId="Corpodetexto2">
    <w:name w:val="Body Text 2"/>
    <w:basedOn w:val="Normal"/>
    <w:link w:val="Corpodetexto2Char"/>
    <w:uiPriority w:val="99"/>
    <w:pPr>
      <w:jc w:val="both"/>
    </w:pPr>
    <w:rPr>
      <w:b/>
      <w:szCs w:val="20"/>
    </w:rPr>
  </w:style>
  <w:style w:type="paragraph" w:styleId="Corpodetexto3">
    <w:name w:val="Body Text 3"/>
    <w:basedOn w:val="Normal"/>
    <w:link w:val="Corpodetexto3Char"/>
    <w:uiPriority w:val="99"/>
    <w:pPr>
      <w:jc w:val="both"/>
    </w:pPr>
    <w:rPr>
      <w:sz w:val="22"/>
      <w:szCs w:val="20"/>
    </w:r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ntedodoquadro">
    <w:name w:val="Conteúdo do quadro"/>
    <w:basedOn w:val="Corpodetexto"/>
  </w:style>
  <w:style w:type="table" w:styleId="Tabelacomgrade">
    <w:name w:val="Table Grid"/>
    <w:basedOn w:val="Tabelanormal"/>
    <w:uiPriority w:val="59"/>
    <w:rsid w:val="00C451B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67693F"/>
    <w:pPr>
      <w:ind w:left="708"/>
    </w:pPr>
    <w:rPr>
      <w:sz w:val="20"/>
      <w:szCs w:val="20"/>
      <w:lang w:val="pt-PT"/>
    </w:rPr>
  </w:style>
  <w:style w:type="character" w:customStyle="1" w:styleId="Ttulo6Char">
    <w:name w:val="Título 6 Char"/>
    <w:basedOn w:val="Fontepargpadro"/>
    <w:link w:val="Ttulo6"/>
    <w:uiPriority w:val="9"/>
    <w:rsid w:val="00CD0EBD"/>
    <w:rPr>
      <w:rFonts w:eastAsia="Arial Unicode MS"/>
      <w:b/>
      <w:bCs/>
      <w:sz w:val="24"/>
    </w:rPr>
  </w:style>
  <w:style w:type="character" w:customStyle="1" w:styleId="Ttulo7Char">
    <w:name w:val="Título 7 Char"/>
    <w:basedOn w:val="Fontepargpadro"/>
    <w:link w:val="Ttulo7"/>
    <w:uiPriority w:val="9"/>
    <w:rsid w:val="00CD0EBD"/>
    <w:rPr>
      <w:rFonts w:ascii="Arial" w:hAnsi="Arial" w:cs="Arial"/>
      <w:b/>
      <w:bCs/>
    </w:rPr>
  </w:style>
  <w:style w:type="character" w:customStyle="1" w:styleId="Ttulo8Char">
    <w:name w:val="Título 8 Char"/>
    <w:basedOn w:val="Fontepargpadro"/>
    <w:link w:val="Ttulo8"/>
    <w:uiPriority w:val="9"/>
    <w:rsid w:val="00CD0EBD"/>
    <w:rPr>
      <w:b/>
      <w:bCs/>
      <w:sz w:val="28"/>
      <w:szCs w:val="24"/>
    </w:rPr>
  </w:style>
  <w:style w:type="character" w:customStyle="1" w:styleId="Ttulo9Char">
    <w:name w:val="Título 9 Char"/>
    <w:basedOn w:val="Fontepargpadro"/>
    <w:link w:val="Ttulo9"/>
    <w:uiPriority w:val="9"/>
    <w:rsid w:val="00CD0EBD"/>
    <w:rPr>
      <w:rFonts w:ascii="Arial" w:hAnsi="Arial" w:cs="Arial"/>
      <w:b/>
      <w:sz w:val="22"/>
    </w:rPr>
  </w:style>
  <w:style w:type="character" w:customStyle="1" w:styleId="Ttulo1Char">
    <w:name w:val="Título 1 Char"/>
    <w:basedOn w:val="Fontepargpadro"/>
    <w:link w:val="Ttulo1"/>
    <w:uiPriority w:val="9"/>
    <w:rsid w:val="00CD0EBD"/>
    <w:rPr>
      <w:b/>
      <w:bCs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rsid w:val="00CD0EBD"/>
    <w:rPr>
      <w:rFonts w:eastAsia="Arial Unicode MS"/>
      <w:b/>
      <w:sz w:val="24"/>
    </w:rPr>
  </w:style>
  <w:style w:type="character" w:customStyle="1" w:styleId="Ttulo3Char">
    <w:name w:val="Título 3 Char"/>
    <w:basedOn w:val="Fontepargpadro"/>
    <w:link w:val="Ttulo3"/>
    <w:uiPriority w:val="9"/>
    <w:rsid w:val="00CD0EBD"/>
    <w:rPr>
      <w:b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CD0EBD"/>
    <w:rPr>
      <w:b/>
      <w:bCs/>
      <w:szCs w:val="24"/>
    </w:rPr>
  </w:style>
  <w:style w:type="character" w:customStyle="1" w:styleId="Ttulo5Char">
    <w:name w:val="Título 5 Char"/>
    <w:basedOn w:val="Fontepargpadro"/>
    <w:link w:val="Ttulo5"/>
    <w:uiPriority w:val="9"/>
    <w:rsid w:val="00CD0EBD"/>
    <w:rPr>
      <w:rFonts w:eastAsia="Arial Unicode MS"/>
      <w:b/>
      <w:sz w:val="28"/>
    </w:rPr>
  </w:style>
  <w:style w:type="paragraph" w:styleId="NormalWeb">
    <w:name w:val="Normal (Web)"/>
    <w:basedOn w:val="Normal"/>
    <w:uiPriority w:val="99"/>
    <w:unhideWhenUsed/>
    <w:rsid w:val="00CD0EBD"/>
    <w:pPr>
      <w:spacing w:before="100" w:beforeAutospacing="1" w:after="100" w:afterAutospacing="1"/>
    </w:pPr>
  </w:style>
  <w:style w:type="character" w:customStyle="1" w:styleId="CabealhoChar">
    <w:name w:val="Cabeçalho Char"/>
    <w:basedOn w:val="Fontepargpadro"/>
    <w:link w:val="Cabealho"/>
    <w:uiPriority w:val="99"/>
    <w:rsid w:val="00CD0EBD"/>
    <w:rPr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CD0EBD"/>
    <w:rPr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D0EBD"/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rsid w:val="00CD0EBD"/>
    <w:rPr>
      <w:b/>
      <w:bCs/>
      <w:sz w:val="32"/>
      <w:szCs w:val="24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CD0EBD"/>
    <w:rPr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CD0EBD"/>
    <w:rPr>
      <w:rFonts w:ascii="Arial" w:hAnsi="Arial" w:cs="Arial"/>
      <w:b/>
      <w:bCs/>
      <w:i/>
      <w:iCs/>
      <w:sz w:val="24"/>
      <w:szCs w:val="24"/>
      <w:u w:val="single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CD0EBD"/>
    <w:rPr>
      <w:b/>
      <w:sz w:val="24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CD0EBD"/>
    <w:rPr>
      <w:sz w:val="22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CD0EBD"/>
    <w:rPr>
      <w:sz w:val="24"/>
      <w:szCs w:val="24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CD0EBD"/>
    <w:pPr>
      <w:widowControl w:val="0"/>
      <w:tabs>
        <w:tab w:val="left" w:pos="1776"/>
      </w:tabs>
      <w:snapToGrid w:val="0"/>
      <w:ind w:firstLine="1440"/>
      <w:jc w:val="both"/>
    </w:pPr>
    <w:rPr>
      <w:rFonts w:ascii="Tahoma" w:hAnsi="Tahoma" w:cs="Tahoma"/>
      <w:szCs w:val="20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CD0EBD"/>
    <w:rPr>
      <w:rFonts w:ascii="Tahoma" w:hAnsi="Tahoma" w:cs="Tahoma"/>
      <w:sz w:val="24"/>
    </w:rPr>
  </w:style>
  <w:style w:type="paragraph" w:styleId="Textoembloco">
    <w:name w:val="Block Text"/>
    <w:basedOn w:val="Normal"/>
    <w:uiPriority w:val="99"/>
    <w:unhideWhenUsed/>
    <w:rsid w:val="00CD0EBD"/>
    <w:pPr>
      <w:widowControl w:val="0"/>
      <w:snapToGrid w:val="0"/>
      <w:ind w:left="1418" w:right="1417" w:firstLine="22"/>
      <w:jc w:val="both"/>
    </w:pPr>
    <w:rPr>
      <w:rFonts w:ascii="Tahoma" w:hAnsi="Tahoma" w:cs="Tahoma"/>
      <w:szCs w:val="20"/>
    </w:rPr>
  </w:style>
  <w:style w:type="character" w:styleId="nfase">
    <w:name w:val="Emphasis"/>
    <w:basedOn w:val="Fontepargpadro"/>
    <w:uiPriority w:val="20"/>
    <w:qFormat/>
    <w:rsid w:val="00CD0EBD"/>
    <w:rPr>
      <w:i/>
      <w:iCs/>
    </w:rPr>
  </w:style>
  <w:style w:type="character" w:customStyle="1" w:styleId="apple-converted-space">
    <w:name w:val="apple-converted-space"/>
    <w:basedOn w:val="Fontepargpadro"/>
    <w:rsid w:val="00FD1C9F"/>
  </w:style>
  <w:style w:type="paragraph" w:customStyle="1" w:styleId="tilebody">
    <w:name w:val="tilebody"/>
    <w:basedOn w:val="Normal"/>
    <w:rsid w:val="00DE2B76"/>
    <w:pPr>
      <w:spacing w:before="100" w:beforeAutospacing="1" w:after="100" w:afterAutospacing="1"/>
    </w:pPr>
  </w:style>
  <w:style w:type="character" w:customStyle="1" w:styleId="description">
    <w:name w:val="description"/>
    <w:basedOn w:val="Fontepargpadro"/>
    <w:rsid w:val="00DE2B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66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bio\AppData\Roaming\Microsoft\Modelos\TIMBRE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AFC69B-750A-49DD-956D-CB5A06C53C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TIMBRE</Template>
  <TotalTime>128</TotalTime>
  <Pages>1</Pages>
  <Words>61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RELAÇÃO DE VAGAS PARA CONCURSO PÚBLICO</vt:lpstr>
    </vt:vector>
  </TitlesOfParts>
  <Company>Pref. General Cãmara</Company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RELAÇÃO DE VAGAS PARA CONCURSO PÚBLICO</dc:title>
  <dc:creator>Fabio</dc:creator>
  <cp:lastModifiedBy>Usuário do Windows</cp:lastModifiedBy>
  <cp:revision>21</cp:revision>
  <cp:lastPrinted>2020-05-19T16:32:00Z</cp:lastPrinted>
  <dcterms:created xsi:type="dcterms:W3CDTF">2020-02-18T12:21:00Z</dcterms:created>
  <dcterms:modified xsi:type="dcterms:W3CDTF">2020-05-19T16:33:00Z</dcterms:modified>
</cp:coreProperties>
</file>