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334B5" w:rsidRPr="00337921" w:rsidRDefault="001334B5" w:rsidP="001334B5">
      <w:pPr>
        <w:jc w:val="center"/>
        <w:rPr>
          <w:b/>
          <w:sz w:val="28"/>
          <w:szCs w:val="28"/>
        </w:rPr>
      </w:pPr>
      <w:r w:rsidRPr="00337921">
        <w:rPr>
          <w:b/>
          <w:sz w:val="28"/>
          <w:szCs w:val="28"/>
        </w:rPr>
        <w:t xml:space="preserve">COMISSÃO DE </w:t>
      </w:r>
      <w:r>
        <w:rPr>
          <w:b/>
          <w:sz w:val="28"/>
          <w:szCs w:val="28"/>
        </w:rPr>
        <w:t>CONSTITUIÇÃO E</w:t>
      </w:r>
      <w:r w:rsidRPr="00337921">
        <w:rPr>
          <w:b/>
          <w:sz w:val="28"/>
          <w:szCs w:val="28"/>
        </w:rPr>
        <w:t xml:space="preserve"> JUSTIÇA E REDAÇÃO FINAL</w:t>
      </w:r>
    </w:p>
    <w:p w:rsidR="001334B5" w:rsidRDefault="001334B5" w:rsidP="001334B5">
      <w:pPr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</w:p>
    <w:p w:rsidR="001334B5" w:rsidRDefault="001334B5" w:rsidP="001334B5">
      <w:pPr>
        <w:rPr>
          <w:b/>
          <w:sz w:val="28"/>
          <w:szCs w:val="28"/>
        </w:rPr>
      </w:pPr>
      <w:r w:rsidRPr="00337921">
        <w:rPr>
          <w:b/>
          <w:sz w:val="28"/>
          <w:szCs w:val="28"/>
        </w:rPr>
        <w:t>PARECER – P</w:t>
      </w:r>
      <w:r w:rsidR="004945BB">
        <w:rPr>
          <w:b/>
          <w:sz w:val="28"/>
          <w:szCs w:val="28"/>
        </w:rPr>
        <w:t>LE</w:t>
      </w:r>
      <w:r w:rsidRPr="0033792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Nº </w:t>
      </w:r>
      <w:r w:rsidR="00DD6913">
        <w:rPr>
          <w:b/>
          <w:sz w:val="28"/>
          <w:szCs w:val="28"/>
        </w:rPr>
        <w:t>022</w:t>
      </w:r>
      <w:r w:rsidR="00717C8A">
        <w:rPr>
          <w:b/>
          <w:sz w:val="28"/>
          <w:szCs w:val="28"/>
        </w:rPr>
        <w:t>/2020</w:t>
      </w:r>
    </w:p>
    <w:p w:rsidR="003C4E16" w:rsidRPr="00426753" w:rsidRDefault="003C4E16" w:rsidP="001334B5">
      <w:pPr>
        <w:rPr>
          <w:b/>
          <w:sz w:val="28"/>
          <w:szCs w:val="28"/>
        </w:rPr>
      </w:pPr>
    </w:p>
    <w:tbl>
      <w:tblPr>
        <w:tblW w:w="14057" w:type="dxa"/>
        <w:tblInd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7"/>
        <w:gridCol w:w="4920"/>
        <w:gridCol w:w="4920"/>
      </w:tblGrid>
      <w:tr w:rsidR="001334B5" w:rsidRPr="00426753" w:rsidTr="001334B5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DD6913" w:rsidRPr="00333208" w:rsidRDefault="00DD6913" w:rsidP="00DD691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“Autoriza a abertura de crédito suplementar no valor de R$ 532.000,00 para o fim que especifica.”</w:t>
            </w:r>
          </w:p>
          <w:p w:rsidR="00717C8A" w:rsidRDefault="00717C8A" w:rsidP="00E727D8">
            <w:pPr>
              <w:jc w:val="both"/>
              <w:rPr>
                <w:b/>
              </w:rPr>
            </w:pPr>
          </w:p>
          <w:p w:rsidR="00717C8A" w:rsidRDefault="00717C8A" w:rsidP="00E727D8">
            <w:pPr>
              <w:jc w:val="both"/>
              <w:rPr>
                <w:sz w:val="28"/>
                <w:szCs w:val="28"/>
              </w:rPr>
            </w:pPr>
          </w:p>
          <w:p w:rsidR="001334B5" w:rsidRPr="00A21247" w:rsidRDefault="001334B5" w:rsidP="007C596C">
            <w:pPr>
              <w:jc w:val="both"/>
              <w:rPr>
                <w:b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</w:tcPr>
          <w:p w:rsidR="001334B5" w:rsidRPr="001334B5" w:rsidRDefault="001334B5" w:rsidP="00546FAD">
            <w:pPr>
              <w:rPr>
                <w:b/>
                <w:sz w:val="28"/>
                <w:szCs w:val="28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</w:tcPr>
          <w:p w:rsidR="001334B5" w:rsidRPr="001334B5" w:rsidRDefault="001334B5" w:rsidP="00546FAD">
            <w:pPr>
              <w:rPr>
                <w:b/>
                <w:sz w:val="28"/>
                <w:szCs w:val="28"/>
              </w:rPr>
            </w:pPr>
          </w:p>
        </w:tc>
      </w:tr>
    </w:tbl>
    <w:p w:rsidR="001334B5" w:rsidRDefault="001334B5" w:rsidP="001334B5">
      <w:pPr>
        <w:rPr>
          <w:sz w:val="28"/>
          <w:szCs w:val="28"/>
        </w:rPr>
      </w:pPr>
    </w:p>
    <w:p w:rsidR="001334B5" w:rsidRDefault="001334B5" w:rsidP="003C4E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Vem a esta Comissão, para parecer, o Projeto em epígrafe, de autoria do </w:t>
      </w:r>
      <w:r w:rsidR="00912A74">
        <w:rPr>
          <w:sz w:val="28"/>
          <w:szCs w:val="28"/>
        </w:rPr>
        <w:t xml:space="preserve">Executivo </w:t>
      </w:r>
      <w:r>
        <w:rPr>
          <w:sz w:val="28"/>
          <w:szCs w:val="28"/>
        </w:rPr>
        <w:t>Municipal.</w:t>
      </w:r>
    </w:p>
    <w:p w:rsidR="00717C8A" w:rsidRDefault="00717C8A" w:rsidP="00717C8A">
      <w:pPr>
        <w:ind w:firstLine="708"/>
        <w:jc w:val="both"/>
        <w:rPr>
          <w:sz w:val="28"/>
          <w:szCs w:val="28"/>
        </w:rPr>
      </w:pPr>
      <w:r w:rsidRPr="00717C8A">
        <w:rPr>
          <w:sz w:val="28"/>
          <w:szCs w:val="28"/>
        </w:rPr>
        <w:t>Não há Parecer Prévio exarado, pela Assessoria Jurídica desta Casa, que faça referência sobre impedimento jurídico à tramitação da matéria.</w:t>
      </w:r>
    </w:p>
    <w:p w:rsidR="00717C8A" w:rsidRPr="00717C8A" w:rsidRDefault="00717C8A" w:rsidP="00717C8A">
      <w:pPr>
        <w:ind w:firstLine="708"/>
        <w:jc w:val="both"/>
        <w:rPr>
          <w:sz w:val="28"/>
          <w:szCs w:val="28"/>
        </w:rPr>
      </w:pPr>
      <w:r w:rsidRPr="00717C8A">
        <w:rPr>
          <w:sz w:val="28"/>
          <w:szCs w:val="28"/>
        </w:rPr>
        <w:t xml:space="preserve">Ao examinar o Projeto, atendo-se exclusivamente à competência técnica desta Comissão, com previsão regimental no art. 38, inciso I, alínea “a” e após concluir que, quanto aos aspectos formais, o Projeto está em consonância com os diplomas legais, este relator exara Parecer pela </w:t>
      </w:r>
      <w:r w:rsidRPr="00717C8A">
        <w:rPr>
          <w:b/>
          <w:sz w:val="28"/>
          <w:szCs w:val="28"/>
        </w:rPr>
        <w:t>inexistência de óbice</w:t>
      </w:r>
      <w:r w:rsidRPr="00717C8A">
        <w:rPr>
          <w:sz w:val="28"/>
          <w:szCs w:val="28"/>
        </w:rPr>
        <w:t xml:space="preserve"> de natureza jurídica para a tramitação do projeto.</w:t>
      </w:r>
    </w:p>
    <w:p w:rsidR="001334B5" w:rsidRDefault="001334B5" w:rsidP="003C4E16">
      <w:pPr>
        <w:jc w:val="both"/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</w:p>
    <w:p w:rsidR="001334B5" w:rsidRDefault="009F157F" w:rsidP="001334B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Sala da Comissão, </w:t>
      </w:r>
      <w:r w:rsidR="00385E8F">
        <w:rPr>
          <w:sz w:val="28"/>
          <w:szCs w:val="28"/>
        </w:rPr>
        <w:t>12</w:t>
      </w:r>
      <w:r w:rsidR="00DD6913">
        <w:rPr>
          <w:sz w:val="28"/>
          <w:szCs w:val="28"/>
        </w:rPr>
        <w:t xml:space="preserve"> de maio</w:t>
      </w:r>
      <w:r w:rsidR="00717C8A">
        <w:rPr>
          <w:sz w:val="28"/>
          <w:szCs w:val="28"/>
        </w:rPr>
        <w:t xml:space="preserve"> de 2020</w:t>
      </w:r>
      <w:r w:rsidR="00A17120">
        <w:rPr>
          <w:sz w:val="28"/>
          <w:szCs w:val="28"/>
        </w:rPr>
        <w:t>.</w:t>
      </w:r>
    </w:p>
    <w:p w:rsidR="001334B5" w:rsidRDefault="001334B5" w:rsidP="001334B5">
      <w:pPr>
        <w:jc w:val="center"/>
        <w:rPr>
          <w:sz w:val="28"/>
          <w:szCs w:val="28"/>
        </w:rPr>
      </w:pPr>
    </w:p>
    <w:p w:rsidR="001334B5" w:rsidRDefault="001334B5" w:rsidP="000D05DA">
      <w:pPr>
        <w:rPr>
          <w:sz w:val="28"/>
          <w:szCs w:val="28"/>
        </w:rPr>
      </w:pPr>
    </w:p>
    <w:p w:rsidR="001334B5" w:rsidRDefault="001334B5" w:rsidP="001334B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1334B5" w:rsidRDefault="006F077F" w:rsidP="00DD6913">
      <w:pPr>
        <w:jc w:val="center"/>
        <w:rPr>
          <w:sz w:val="28"/>
          <w:szCs w:val="28"/>
        </w:rPr>
      </w:pPr>
      <w:r>
        <w:rPr>
          <w:sz w:val="28"/>
          <w:szCs w:val="28"/>
        </w:rPr>
        <w:t>Ver.</w:t>
      </w:r>
      <w:r w:rsidR="00E74E8D" w:rsidRPr="00E74E8D">
        <w:rPr>
          <w:sz w:val="28"/>
          <w:szCs w:val="28"/>
        </w:rPr>
        <w:t xml:space="preserve"> </w:t>
      </w:r>
      <w:r w:rsidR="00DD6913" w:rsidRPr="00717C8A">
        <w:rPr>
          <w:sz w:val="28"/>
          <w:szCs w:val="28"/>
        </w:rPr>
        <w:t>Luiz Fernando Gomes Franken</w:t>
      </w:r>
    </w:p>
    <w:p w:rsidR="001334B5" w:rsidRDefault="001334B5" w:rsidP="00DD6913">
      <w:pPr>
        <w:jc w:val="center"/>
        <w:rPr>
          <w:sz w:val="28"/>
          <w:szCs w:val="28"/>
        </w:rPr>
      </w:pPr>
      <w:r>
        <w:rPr>
          <w:sz w:val="28"/>
          <w:szCs w:val="28"/>
        </w:rPr>
        <w:t>Relator</w:t>
      </w:r>
    </w:p>
    <w:p w:rsidR="001334B5" w:rsidRDefault="001334B5" w:rsidP="001334B5">
      <w:pPr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  <w:r w:rsidRPr="00C127DF">
        <w:rPr>
          <w:b/>
          <w:sz w:val="28"/>
          <w:szCs w:val="28"/>
        </w:rPr>
        <w:t>APROVADO pela Comissão em</w:t>
      </w:r>
      <w:r>
        <w:rPr>
          <w:sz w:val="28"/>
          <w:szCs w:val="28"/>
        </w:rPr>
        <w:t xml:space="preserve"> </w:t>
      </w:r>
      <w:r w:rsidR="00385E8F">
        <w:rPr>
          <w:sz w:val="28"/>
          <w:szCs w:val="28"/>
        </w:rPr>
        <w:t>12</w:t>
      </w:r>
      <w:bookmarkStart w:id="0" w:name="_GoBack"/>
      <w:bookmarkEnd w:id="0"/>
      <w:r w:rsidR="00DD6913">
        <w:rPr>
          <w:sz w:val="28"/>
          <w:szCs w:val="28"/>
        </w:rPr>
        <w:t xml:space="preserve"> de maio</w:t>
      </w:r>
      <w:r w:rsidR="004348DE">
        <w:rPr>
          <w:sz w:val="28"/>
          <w:szCs w:val="28"/>
        </w:rPr>
        <w:t xml:space="preserve"> de </w:t>
      </w:r>
      <w:r w:rsidR="00717C8A">
        <w:rPr>
          <w:sz w:val="28"/>
          <w:szCs w:val="28"/>
        </w:rPr>
        <w:t>2020</w:t>
      </w:r>
      <w:r>
        <w:rPr>
          <w:sz w:val="28"/>
          <w:szCs w:val="28"/>
        </w:rPr>
        <w:t>.</w:t>
      </w:r>
    </w:p>
    <w:p w:rsidR="001334B5" w:rsidRDefault="001334B5" w:rsidP="001334B5">
      <w:pPr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</w:p>
    <w:p w:rsidR="00FA48C9" w:rsidRDefault="00FA48C9" w:rsidP="001334B5">
      <w:pPr>
        <w:rPr>
          <w:sz w:val="28"/>
          <w:szCs w:val="28"/>
        </w:rPr>
      </w:pPr>
    </w:p>
    <w:p w:rsidR="001334B5" w:rsidRDefault="006A0140" w:rsidP="001334B5">
      <w:pPr>
        <w:rPr>
          <w:sz w:val="28"/>
          <w:szCs w:val="28"/>
        </w:rPr>
      </w:pPr>
      <w:r>
        <w:rPr>
          <w:sz w:val="28"/>
          <w:szCs w:val="28"/>
        </w:rPr>
        <w:t>Ver.</w:t>
      </w:r>
      <w:r w:rsidR="00DD6913">
        <w:rPr>
          <w:sz w:val="28"/>
          <w:szCs w:val="28"/>
        </w:rPr>
        <w:t xml:space="preserve"> Ismael Lima da Silva </w:t>
      </w:r>
      <w:r w:rsidR="00717C8A" w:rsidRPr="00717C8A">
        <w:rPr>
          <w:sz w:val="28"/>
          <w:szCs w:val="28"/>
        </w:rPr>
        <w:t xml:space="preserve">– </w:t>
      </w:r>
      <w:r w:rsidR="00DD6913">
        <w:rPr>
          <w:sz w:val="28"/>
          <w:szCs w:val="28"/>
        </w:rPr>
        <w:t>Vice-</w:t>
      </w:r>
      <w:r w:rsidR="00F4221F">
        <w:rPr>
          <w:sz w:val="28"/>
          <w:szCs w:val="28"/>
        </w:rPr>
        <w:t>Presidente</w:t>
      </w:r>
      <w:r>
        <w:rPr>
          <w:sz w:val="28"/>
          <w:szCs w:val="28"/>
        </w:rPr>
        <w:t xml:space="preserve"> </w:t>
      </w:r>
    </w:p>
    <w:p w:rsidR="00DD6913" w:rsidRDefault="00DD6913" w:rsidP="001334B5">
      <w:pPr>
        <w:rPr>
          <w:sz w:val="28"/>
          <w:szCs w:val="28"/>
        </w:rPr>
      </w:pPr>
    </w:p>
    <w:p w:rsidR="00DD6913" w:rsidRDefault="00DD6913" w:rsidP="001334B5">
      <w:pPr>
        <w:rPr>
          <w:sz w:val="28"/>
          <w:szCs w:val="28"/>
        </w:rPr>
      </w:pPr>
    </w:p>
    <w:p w:rsidR="001334B5" w:rsidRDefault="001334B5" w:rsidP="001334B5">
      <w:pPr>
        <w:rPr>
          <w:sz w:val="28"/>
          <w:szCs w:val="28"/>
        </w:rPr>
      </w:pPr>
    </w:p>
    <w:p w:rsidR="00DD6913" w:rsidRDefault="00DD6913" w:rsidP="001334B5">
      <w:pPr>
        <w:rPr>
          <w:sz w:val="28"/>
          <w:szCs w:val="28"/>
        </w:rPr>
      </w:pPr>
      <w:r>
        <w:rPr>
          <w:sz w:val="28"/>
          <w:szCs w:val="28"/>
        </w:rPr>
        <w:t>Vera. Ana Lúcia Maciel Brandão – Membro Titular</w:t>
      </w:r>
    </w:p>
    <w:sectPr w:rsidR="00DD6913" w:rsidSect="00865456">
      <w:headerReference w:type="default" r:id="rId8"/>
      <w:footerReference w:type="default" r:id="rId9"/>
      <w:footnotePr>
        <w:pos w:val="beneathText"/>
      </w:footnotePr>
      <w:pgSz w:w="11905" w:h="16837" w:code="9"/>
      <w:pgMar w:top="1871" w:right="851" w:bottom="1134" w:left="1418" w:header="284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92E" w:rsidRDefault="00CA292E">
      <w:r>
        <w:separator/>
      </w:r>
    </w:p>
  </w:endnote>
  <w:endnote w:type="continuationSeparator" w:id="0">
    <w:p w:rsidR="00CA292E" w:rsidRDefault="00CA2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8200FE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20"/>
        <w:szCs w:val="20"/>
      </w:rPr>
    </w:pPr>
    <w:r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entro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CEP: 95.820-000</w:t>
    </w:r>
  </w:p>
  <w:p w:rsidR="008200FE" w:rsidRPr="0017112A" w:rsidRDefault="0017112A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>
      <w:rPr>
        <w:rFonts w:ascii="Arial" w:eastAsia="Arial Unicode MS" w:hAnsi="Arial" w:cs="Arial"/>
        <w:b/>
        <w:color w:val="333333"/>
        <w:sz w:val="16"/>
        <w:szCs w:val="16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287CD3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813D96">
      <w:rPr>
        <w:rFonts w:ascii="Arial" w:eastAsia="Arial Unicode MS" w:hAnsi="Arial" w:cs="Arial"/>
        <w:b/>
        <w:color w:val="333333"/>
        <w:sz w:val="18"/>
        <w:szCs w:val="18"/>
      </w:rPr>
      <w:t>ca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  <w:r w:rsidR="00202E64">
      <w:rPr>
        <w:rFonts w:ascii="Arial" w:eastAsia="Arial Unicode MS" w:hAnsi="Arial" w:cs="Arial"/>
        <w:b/>
        <w:color w:val="333333"/>
        <w:sz w:val="18"/>
        <w:szCs w:val="18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92E" w:rsidRDefault="00CA292E">
      <w:r>
        <w:separator/>
      </w:r>
    </w:p>
  </w:footnote>
  <w:footnote w:type="continuationSeparator" w:id="0">
    <w:p w:rsidR="00CA292E" w:rsidRDefault="00CA2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CA292E">
    <w:pPr>
      <w:pStyle w:val="Cabealho"/>
      <w:ind w:right="360"/>
    </w:pPr>
    <w:r>
      <w:pict>
        <v:line id="_x0000_s2049" style="position:absolute;z-index:-251660288" from=".85pt,1in" to="488.8pt,1in" strokeweight=".26mm">
          <v:stroke joinstyle="miter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9.55pt;margin-top:1.65pt;width:16.9pt;height:14.95pt;z-index:251657216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8200FE" w:rsidRDefault="00F223C9" w:rsidP="006C70D4">
                <w:pPr>
                  <w:pStyle w:val="Cabealho"/>
                  <w:jc w:val="right"/>
                </w:pPr>
                <w:r>
                  <w:rPr>
                    <w:rStyle w:val="Nmerodepgina"/>
                  </w:rPr>
                  <w:fldChar w:fldCharType="begin"/>
                </w:r>
                <w:r w:rsidR="008200F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385E8F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>
      <w:rPr>
        <w:noProof/>
        <w:lang w:eastAsia="en-US"/>
      </w:rPr>
      <w:pict>
        <v:shape id="_x0000_s2055" type="#_x0000_t202" style="position:absolute;margin-left:.85pt;margin-top:-8.55pt;width:66.95pt;height:78.1pt;z-index:251659264;mso-width-relative:margin;mso-height-relative:margin" stroked="f">
          <v:textbox style="mso-next-textbox:#_x0000_s2055;mso-fit-shape-to-text:t">
            <w:txbxContent>
              <w:p w:rsidR="006106AE" w:rsidRDefault="00A94A60">
                <w:r>
                  <w:rPr>
                    <w:noProof/>
                    <w:szCs w:val="22"/>
                  </w:rPr>
                  <w:drawing>
                    <wp:inline distT="0" distB="0" distL="0" distR="0">
                      <wp:extent cx="715645" cy="890270"/>
                      <wp:effectExtent l="0" t="0" r="0" b="0"/>
                      <wp:docPr id="1" name="Imagem 1" descr="LOGOMARCA OFICIAL MUNICÍP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MARCA OFICIAL MUNICÍP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15645" cy="890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 id="_x0000_s2053" type="#_x0000_t202" style="position:absolute;margin-left:1in;margin-top:9pt;width:395.85pt;height:58.6pt;z-index:-251658240;mso-wrap-distance-left:9.05pt;mso-wrap-distance-right:9.05pt" stroked="f">
          <v:fill color2="black"/>
          <v:textbox style="mso-next-textbox:#_x0000_s2053" inset="0,0,0,0">
            <w:txbxContent>
              <w:p w:rsidR="008200FE" w:rsidRPr="00817CCF" w:rsidRDefault="00817CCF">
                <w:pPr>
                  <w:rPr>
                    <w:rFonts w:ascii="Arial" w:hAnsi="Arial" w:cs="Arial"/>
                    <w:color w:val="333333"/>
                    <w:sz w:val="26"/>
                    <w:szCs w:val="26"/>
                  </w:rPr>
                </w:pPr>
                <w:r w:rsidRPr="00817CCF">
                  <w:rPr>
                    <w:rFonts w:ascii="Arial" w:hAnsi="Arial" w:cs="Arial"/>
                    <w:color w:val="333333"/>
                    <w:sz w:val="26"/>
                    <w:szCs w:val="26"/>
                  </w:rPr>
                  <w:t>CÂMARA MUNICIPAL DE VEREADORES DE GENERAL CÂMARA</w:t>
                </w:r>
              </w:p>
              <w:p w:rsidR="008200FE" w:rsidRPr="0000431A" w:rsidRDefault="008200FE">
                <w:pPr>
                  <w:rPr>
                    <w:rFonts w:ascii="Arial" w:hAnsi="Arial" w:cs="Arial"/>
                    <w:color w:val="333333"/>
                    <w:sz w:val="16"/>
                    <w:szCs w:val="16"/>
                  </w:rPr>
                </w:pPr>
              </w:p>
              <w:p w:rsidR="008200FE" w:rsidRPr="00817CCF" w:rsidRDefault="00817CCF">
                <w:pPr>
                  <w:pStyle w:val="Corpodetexto"/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  <w:t>ESTADO DO RIO GRANDE DO SUL</w:t>
                </w:r>
              </w:p>
              <w:p w:rsidR="0035726F" w:rsidRPr="0035726F" w:rsidRDefault="0035726F">
                <w:pPr>
                  <w:pStyle w:val="Corpodetexto"/>
                  <w:rPr>
                    <w:rFonts w:ascii="Arial" w:hAnsi="Arial" w:cs="Arial"/>
                    <w:sz w:val="28"/>
                    <w:szCs w:val="28"/>
                  </w:rPr>
                </w:pPr>
              </w:p>
            </w:txbxContent>
          </v:textbox>
        </v:shape>
      </w:pict>
    </w:r>
    <w:r w:rsidR="008200FE"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200B2"/>
    <w:rsid w:val="00000423"/>
    <w:rsid w:val="00000C58"/>
    <w:rsid w:val="0000431A"/>
    <w:rsid w:val="000115D0"/>
    <w:rsid w:val="000148C6"/>
    <w:rsid w:val="00024A1C"/>
    <w:rsid w:val="00041B43"/>
    <w:rsid w:val="0005405C"/>
    <w:rsid w:val="000541BF"/>
    <w:rsid w:val="00056564"/>
    <w:rsid w:val="00060079"/>
    <w:rsid w:val="00060351"/>
    <w:rsid w:val="00063CAD"/>
    <w:rsid w:val="000673B1"/>
    <w:rsid w:val="00084ED0"/>
    <w:rsid w:val="000868B7"/>
    <w:rsid w:val="000A4C71"/>
    <w:rsid w:val="000A76A3"/>
    <w:rsid w:val="000B01F7"/>
    <w:rsid w:val="000B02F0"/>
    <w:rsid w:val="000B1735"/>
    <w:rsid w:val="000B32B9"/>
    <w:rsid w:val="000C050B"/>
    <w:rsid w:val="000C1758"/>
    <w:rsid w:val="000C1C4F"/>
    <w:rsid w:val="000D05DA"/>
    <w:rsid w:val="000F31AD"/>
    <w:rsid w:val="000F3DA4"/>
    <w:rsid w:val="000F4B0E"/>
    <w:rsid w:val="000F53DE"/>
    <w:rsid w:val="000F61A5"/>
    <w:rsid w:val="001018B6"/>
    <w:rsid w:val="0010414E"/>
    <w:rsid w:val="00110ADB"/>
    <w:rsid w:val="00111525"/>
    <w:rsid w:val="00111695"/>
    <w:rsid w:val="0011388F"/>
    <w:rsid w:val="00113B96"/>
    <w:rsid w:val="0011705D"/>
    <w:rsid w:val="001175BC"/>
    <w:rsid w:val="0012524E"/>
    <w:rsid w:val="001266ED"/>
    <w:rsid w:val="00131998"/>
    <w:rsid w:val="001334B5"/>
    <w:rsid w:val="001352E7"/>
    <w:rsid w:val="00144CC2"/>
    <w:rsid w:val="00146B7C"/>
    <w:rsid w:val="0016785F"/>
    <w:rsid w:val="0017112A"/>
    <w:rsid w:val="001731F7"/>
    <w:rsid w:val="00176F93"/>
    <w:rsid w:val="00192AA8"/>
    <w:rsid w:val="001A7D26"/>
    <w:rsid w:val="001C0C10"/>
    <w:rsid w:val="001C1D5D"/>
    <w:rsid w:val="001C4987"/>
    <w:rsid w:val="001D104C"/>
    <w:rsid w:val="001D4964"/>
    <w:rsid w:val="001E46A8"/>
    <w:rsid w:val="001E7E98"/>
    <w:rsid w:val="00202E64"/>
    <w:rsid w:val="00203BD6"/>
    <w:rsid w:val="00213CC4"/>
    <w:rsid w:val="00214575"/>
    <w:rsid w:val="00220FBF"/>
    <w:rsid w:val="002357ED"/>
    <w:rsid w:val="002370EC"/>
    <w:rsid w:val="00237F8B"/>
    <w:rsid w:val="002570C6"/>
    <w:rsid w:val="00260DC6"/>
    <w:rsid w:val="00263C92"/>
    <w:rsid w:val="00277240"/>
    <w:rsid w:val="00280AEE"/>
    <w:rsid w:val="00287790"/>
    <w:rsid w:val="00287CD3"/>
    <w:rsid w:val="0029406F"/>
    <w:rsid w:val="002A2F8D"/>
    <w:rsid w:val="002A5F2D"/>
    <w:rsid w:val="002A7689"/>
    <w:rsid w:val="002B28F6"/>
    <w:rsid w:val="002B3373"/>
    <w:rsid w:val="002C4480"/>
    <w:rsid w:val="002D6D22"/>
    <w:rsid w:val="002D7842"/>
    <w:rsid w:val="002E4AAA"/>
    <w:rsid w:val="002F598B"/>
    <w:rsid w:val="003105FF"/>
    <w:rsid w:val="003108EA"/>
    <w:rsid w:val="00311F42"/>
    <w:rsid w:val="003134AF"/>
    <w:rsid w:val="00315161"/>
    <w:rsid w:val="003200B2"/>
    <w:rsid w:val="0032296D"/>
    <w:rsid w:val="00326EEB"/>
    <w:rsid w:val="003371F2"/>
    <w:rsid w:val="0034100A"/>
    <w:rsid w:val="00350AEC"/>
    <w:rsid w:val="00351ECA"/>
    <w:rsid w:val="0035726F"/>
    <w:rsid w:val="00366C4F"/>
    <w:rsid w:val="003750B7"/>
    <w:rsid w:val="00376611"/>
    <w:rsid w:val="00384296"/>
    <w:rsid w:val="00385E8F"/>
    <w:rsid w:val="003B37BA"/>
    <w:rsid w:val="003C4E16"/>
    <w:rsid w:val="003E5435"/>
    <w:rsid w:val="003F0823"/>
    <w:rsid w:val="003F3799"/>
    <w:rsid w:val="00404357"/>
    <w:rsid w:val="00421EF4"/>
    <w:rsid w:val="0042565B"/>
    <w:rsid w:val="004266D0"/>
    <w:rsid w:val="004348DE"/>
    <w:rsid w:val="004424DC"/>
    <w:rsid w:val="00444A31"/>
    <w:rsid w:val="00446893"/>
    <w:rsid w:val="004504F1"/>
    <w:rsid w:val="00452387"/>
    <w:rsid w:val="00455418"/>
    <w:rsid w:val="00457D3F"/>
    <w:rsid w:val="00472910"/>
    <w:rsid w:val="00484850"/>
    <w:rsid w:val="00490B9E"/>
    <w:rsid w:val="004945BB"/>
    <w:rsid w:val="00495955"/>
    <w:rsid w:val="004A0E50"/>
    <w:rsid w:val="004A2378"/>
    <w:rsid w:val="004B2564"/>
    <w:rsid w:val="004C0E28"/>
    <w:rsid w:val="004C4DE4"/>
    <w:rsid w:val="004E3C0E"/>
    <w:rsid w:val="004F039A"/>
    <w:rsid w:val="004F52FB"/>
    <w:rsid w:val="00512C04"/>
    <w:rsid w:val="00514C52"/>
    <w:rsid w:val="0052169A"/>
    <w:rsid w:val="005217D3"/>
    <w:rsid w:val="005244F9"/>
    <w:rsid w:val="005302B4"/>
    <w:rsid w:val="0053453F"/>
    <w:rsid w:val="00537AEF"/>
    <w:rsid w:val="005412C1"/>
    <w:rsid w:val="00546FAD"/>
    <w:rsid w:val="00553C75"/>
    <w:rsid w:val="00554139"/>
    <w:rsid w:val="005555D0"/>
    <w:rsid w:val="00563231"/>
    <w:rsid w:val="00563C47"/>
    <w:rsid w:val="0056588B"/>
    <w:rsid w:val="00571DE9"/>
    <w:rsid w:val="00594E03"/>
    <w:rsid w:val="005A17AD"/>
    <w:rsid w:val="005B7F39"/>
    <w:rsid w:val="005C2328"/>
    <w:rsid w:val="005C4A0F"/>
    <w:rsid w:val="005E0F91"/>
    <w:rsid w:val="005E12E4"/>
    <w:rsid w:val="005F0422"/>
    <w:rsid w:val="005F284C"/>
    <w:rsid w:val="005F616E"/>
    <w:rsid w:val="006018A5"/>
    <w:rsid w:val="00603CF3"/>
    <w:rsid w:val="006106AE"/>
    <w:rsid w:val="00634B93"/>
    <w:rsid w:val="00636EDC"/>
    <w:rsid w:val="00640E41"/>
    <w:rsid w:val="00656426"/>
    <w:rsid w:val="0066659F"/>
    <w:rsid w:val="006706D2"/>
    <w:rsid w:val="0067693F"/>
    <w:rsid w:val="00685709"/>
    <w:rsid w:val="00687EB0"/>
    <w:rsid w:val="00693C6E"/>
    <w:rsid w:val="006A0140"/>
    <w:rsid w:val="006A42AA"/>
    <w:rsid w:val="006C70D4"/>
    <w:rsid w:val="006D19A4"/>
    <w:rsid w:val="006D41BD"/>
    <w:rsid w:val="006F077F"/>
    <w:rsid w:val="006F7753"/>
    <w:rsid w:val="00710DA1"/>
    <w:rsid w:val="00717C8A"/>
    <w:rsid w:val="00721F67"/>
    <w:rsid w:val="00722ACE"/>
    <w:rsid w:val="00725909"/>
    <w:rsid w:val="00727E10"/>
    <w:rsid w:val="00731C09"/>
    <w:rsid w:val="007346A3"/>
    <w:rsid w:val="00745252"/>
    <w:rsid w:val="00746DB6"/>
    <w:rsid w:val="00752A0C"/>
    <w:rsid w:val="007551F9"/>
    <w:rsid w:val="00755442"/>
    <w:rsid w:val="00767587"/>
    <w:rsid w:val="00767C00"/>
    <w:rsid w:val="00771389"/>
    <w:rsid w:val="00777F6B"/>
    <w:rsid w:val="00780B25"/>
    <w:rsid w:val="007857D7"/>
    <w:rsid w:val="00790968"/>
    <w:rsid w:val="00792C76"/>
    <w:rsid w:val="00795A90"/>
    <w:rsid w:val="007A69D3"/>
    <w:rsid w:val="007B1431"/>
    <w:rsid w:val="007C12F7"/>
    <w:rsid w:val="007C2F7F"/>
    <w:rsid w:val="007C3224"/>
    <w:rsid w:val="007C596C"/>
    <w:rsid w:val="007E08C5"/>
    <w:rsid w:val="007E1011"/>
    <w:rsid w:val="007E1732"/>
    <w:rsid w:val="007E6433"/>
    <w:rsid w:val="007F011B"/>
    <w:rsid w:val="007F240D"/>
    <w:rsid w:val="007F3747"/>
    <w:rsid w:val="007F500A"/>
    <w:rsid w:val="00813D96"/>
    <w:rsid w:val="008140FA"/>
    <w:rsid w:val="00816D74"/>
    <w:rsid w:val="00817C35"/>
    <w:rsid w:val="00817CCF"/>
    <w:rsid w:val="008200FE"/>
    <w:rsid w:val="00832EE1"/>
    <w:rsid w:val="00834302"/>
    <w:rsid w:val="0084618B"/>
    <w:rsid w:val="00865456"/>
    <w:rsid w:val="00867838"/>
    <w:rsid w:val="00875AF7"/>
    <w:rsid w:val="00880CB8"/>
    <w:rsid w:val="00892B30"/>
    <w:rsid w:val="00897344"/>
    <w:rsid w:val="00897ADF"/>
    <w:rsid w:val="008A03D5"/>
    <w:rsid w:val="008A1789"/>
    <w:rsid w:val="008A22DC"/>
    <w:rsid w:val="008A5413"/>
    <w:rsid w:val="008D2425"/>
    <w:rsid w:val="008F312B"/>
    <w:rsid w:val="008F418E"/>
    <w:rsid w:val="00903841"/>
    <w:rsid w:val="00906A45"/>
    <w:rsid w:val="00912A74"/>
    <w:rsid w:val="00925DF5"/>
    <w:rsid w:val="00926AE6"/>
    <w:rsid w:val="00930AF1"/>
    <w:rsid w:val="009332FE"/>
    <w:rsid w:val="00941E77"/>
    <w:rsid w:val="00952DDE"/>
    <w:rsid w:val="00955D68"/>
    <w:rsid w:val="00957865"/>
    <w:rsid w:val="00967CA3"/>
    <w:rsid w:val="00993392"/>
    <w:rsid w:val="009A3AA7"/>
    <w:rsid w:val="009B5069"/>
    <w:rsid w:val="009B7EB3"/>
    <w:rsid w:val="009C392B"/>
    <w:rsid w:val="009C5C85"/>
    <w:rsid w:val="009D3AA9"/>
    <w:rsid w:val="009D6E33"/>
    <w:rsid w:val="009E11CF"/>
    <w:rsid w:val="009F157F"/>
    <w:rsid w:val="009F7B5B"/>
    <w:rsid w:val="00A00EBE"/>
    <w:rsid w:val="00A06EAC"/>
    <w:rsid w:val="00A12BFD"/>
    <w:rsid w:val="00A17120"/>
    <w:rsid w:val="00A21247"/>
    <w:rsid w:val="00A23158"/>
    <w:rsid w:val="00A27CD0"/>
    <w:rsid w:val="00A33708"/>
    <w:rsid w:val="00A45F67"/>
    <w:rsid w:val="00A4686E"/>
    <w:rsid w:val="00A67A18"/>
    <w:rsid w:val="00A71C5D"/>
    <w:rsid w:val="00A75363"/>
    <w:rsid w:val="00A77F58"/>
    <w:rsid w:val="00A87BEB"/>
    <w:rsid w:val="00A94A60"/>
    <w:rsid w:val="00AA1B60"/>
    <w:rsid w:val="00AC0DA6"/>
    <w:rsid w:val="00AD09F1"/>
    <w:rsid w:val="00AD6CD7"/>
    <w:rsid w:val="00AD7D63"/>
    <w:rsid w:val="00AF2F47"/>
    <w:rsid w:val="00B149AF"/>
    <w:rsid w:val="00B32539"/>
    <w:rsid w:val="00B32E5E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94134"/>
    <w:rsid w:val="00B963F5"/>
    <w:rsid w:val="00BA7E67"/>
    <w:rsid w:val="00BB1725"/>
    <w:rsid w:val="00BB1D1C"/>
    <w:rsid w:val="00BB7D25"/>
    <w:rsid w:val="00BC2DEA"/>
    <w:rsid w:val="00BC44A5"/>
    <w:rsid w:val="00BD486E"/>
    <w:rsid w:val="00BE6ADE"/>
    <w:rsid w:val="00BF1A80"/>
    <w:rsid w:val="00BF257A"/>
    <w:rsid w:val="00BF48D4"/>
    <w:rsid w:val="00C07E9C"/>
    <w:rsid w:val="00C254F4"/>
    <w:rsid w:val="00C31088"/>
    <w:rsid w:val="00C32244"/>
    <w:rsid w:val="00C4519C"/>
    <w:rsid w:val="00C451B0"/>
    <w:rsid w:val="00C52F9F"/>
    <w:rsid w:val="00C550AD"/>
    <w:rsid w:val="00C60B71"/>
    <w:rsid w:val="00C701C0"/>
    <w:rsid w:val="00C85E25"/>
    <w:rsid w:val="00C9451A"/>
    <w:rsid w:val="00C94ED5"/>
    <w:rsid w:val="00CA292E"/>
    <w:rsid w:val="00CB4A3F"/>
    <w:rsid w:val="00CC0B6D"/>
    <w:rsid w:val="00CD0EBD"/>
    <w:rsid w:val="00CD48AC"/>
    <w:rsid w:val="00CD4FCD"/>
    <w:rsid w:val="00CE14C3"/>
    <w:rsid w:val="00CE51D0"/>
    <w:rsid w:val="00CF4BF0"/>
    <w:rsid w:val="00D108FC"/>
    <w:rsid w:val="00D174B5"/>
    <w:rsid w:val="00D243F1"/>
    <w:rsid w:val="00D32299"/>
    <w:rsid w:val="00D4552D"/>
    <w:rsid w:val="00D45E2A"/>
    <w:rsid w:val="00D51CD1"/>
    <w:rsid w:val="00D65BA8"/>
    <w:rsid w:val="00D74971"/>
    <w:rsid w:val="00D76E5E"/>
    <w:rsid w:val="00D77985"/>
    <w:rsid w:val="00D81C4B"/>
    <w:rsid w:val="00D8543C"/>
    <w:rsid w:val="00D86E16"/>
    <w:rsid w:val="00D92175"/>
    <w:rsid w:val="00DB463D"/>
    <w:rsid w:val="00DB6098"/>
    <w:rsid w:val="00DB621A"/>
    <w:rsid w:val="00DC298D"/>
    <w:rsid w:val="00DC3FF8"/>
    <w:rsid w:val="00DC5B9D"/>
    <w:rsid w:val="00DD6913"/>
    <w:rsid w:val="00DE533D"/>
    <w:rsid w:val="00E02E09"/>
    <w:rsid w:val="00E032EC"/>
    <w:rsid w:val="00E10CC5"/>
    <w:rsid w:val="00E216C7"/>
    <w:rsid w:val="00E254B6"/>
    <w:rsid w:val="00E25C38"/>
    <w:rsid w:val="00E420B6"/>
    <w:rsid w:val="00E570A3"/>
    <w:rsid w:val="00E64C03"/>
    <w:rsid w:val="00E723AB"/>
    <w:rsid w:val="00E727D8"/>
    <w:rsid w:val="00E74E8D"/>
    <w:rsid w:val="00E85B88"/>
    <w:rsid w:val="00E87514"/>
    <w:rsid w:val="00E904F2"/>
    <w:rsid w:val="00E977C0"/>
    <w:rsid w:val="00EA2033"/>
    <w:rsid w:val="00EA277A"/>
    <w:rsid w:val="00EA4CBC"/>
    <w:rsid w:val="00EA6DC5"/>
    <w:rsid w:val="00EB289B"/>
    <w:rsid w:val="00EB4552"/>
    <w:rsid w:val="00ED23C3"/>
    <w:rsid w:val="00ED4D74"/>
    <w:rsid w:val="00EE140B"/>
    <w:rsid w:val="00EF27FD"/>
    <w:rsid w:val="00EF643F"/>
    <w:rsid w:val="00F0426B"/>
    <w:rsid w:val="00F06BF7"/>
    <w:rsid w:val="00F06C87"/>
    <w:rsid w:val="00F10699"/>
    <w:rsid w:val="00F151D9"/>
    <w:rsid w:val="00F21CCE"/>
    <w:rsid w:val="00F223C9"/>
    <w:rsid w:val="00F333EA"/>
    <w:rsid w:val="00F4221F"/>
    <w:rsid w:val="00F44A8C"/>
    <w:rsid w:val="00F46908"/>
    <w:rsid w:val="00F47BAE"/>
    <w:rsid w:val="00F572DA"/>
    <w:rsid w:val="00F600D4"/>
    <w:rsid w:val="00F66F33"/>
    <w:rsid w:val="00F67EAB"/>
    <w:rsid w:val="00F70C75"/>
    <w:rsid w:val="00FA3F90"/>
    <w:rsid w:val="00FA48C9"/>
    <w:rsid w:val="00FA5461"/>
    <w:rsid w:val="00FB0C92"/>
    <w:rsid w:val="00FB0D10"/>
    <w:rsid w:val="00FB173C"/>
    <w:rsid w:val="00FB2FF2"/>
    <w:rsid w:val="00FC0895"/>
    <w:rsid w:val="00FC5370"/>
    <w:rsid w:val="00FD04DC"/>
    <w:rsid w:val="00FD226F"/>
    <w:rsid w:val="00FD2561"/>
    <w:rsid w:val="00FE1689"/>
    <w:rsid w:val="00FE2468"/>
    <w:rsid w:val="00FF2438"/>
    <w:rsid w:val="00FF5534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C362230"/>
  <w15:docId w15:val="{C0362E41-5261-46D5-B758-453DD3855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266D0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4266D0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4266D0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4266D0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 w:cs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 w:cs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266D0"/>
  </w:style>
  <w:style w:type="character" w:customStyle="1" w:styleId="WW-Absatz-Standardschriftart">
    <w:name w:val="WW-Absatz-Standardschriftart"/>
    <w:rsid w:val="004266D0"/>
  </w:style>
  <w:style w:type="character" w:customStyle="1" w:styleId="WW8Num4z0">
    <w:name w:val="WW8Num4z0"/>
    <w:rsid w:val="004266D0"/>
    <w:rPr>
      <w:rFonts w:ascii="Symbol" w:hAnsi="Symbol"/>
    </w:rPr>
  </w:style>
  <w:style w:type="character" w:customStyle="1" w:styleId="WW8Num9z1">
    <w:name w:val="WW8Num9z1"/>
    <w:rsid w:val="004266D0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4266D0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4266D0"/>
    <w:rPr>
      <w:rFonts w:ascii="Courier New" w:hAnsi="Courier New"/>
    </w:rPr>
  </w:style>
  <w:style w:type="character" w:customStyle="1" w:styleId="WW8Num10z2">
    <w:name w:val="WW8Num10z2"/>
    <w:rsid w:val="004266D0"/>
    <w:rPr>
      <w:rFonts w:ascii="Wingdings" w:hAnsi="Wingdings"/>
    </w:rPr>
  </w:style>
  <w:style w:type="character" w:customStyle="1" w:styleId="WW8Num10z3">
    <w:name w:val="WW8Num10z3"/>
    <w:rsid w:val="004266D0"/>
    <w:rPr>
      <w:rFonts w:ascii="Symbol" w:hAnsi="Symbol"/>
    </w:rPr>
  </w:style>
  <w:style w:type="character" w:customStyle="1" w:styleId="WW8Num16z0">
    <w:name w:val="WW8Num16z0"/>
    <w:rsid w:val="004266D0"/>
    <w:rPr>
      <w:b w:val="0"/>
    </w:rPr>
  </w:style>
  <w:style w:type="character" w:customStyle="1" w:styleId="WW8Num17z0">
    <w:name w:val="WW8Num17z0"/>
    <w:rsid w:val="004266D0"/>
    <w:rPr>
      <w:rFonts w:ascii="Symbol" w:hAnsi="Symbol"/>
    </w:rPr>
  </w:style>
  <w:style w:type="character" w:customStyle="1" w:styleId="WW8Num19z0">
    <w:name w:val="WW8Num19z0"/>
    <w:rsid w:val="004266D0"/>
    <w:rPr>
      <w:rFonts w:ascii="Symbol" w:hAnsi="Symbol"/>
    </w:rPr>
  </w:style>
  <w:style w:type="character" w:customStyle="1" w:styleId="WW8Num31z0">
    <w:name w:val="WW8Num31z0"/>
    <w:rsid w:val="004266D0"/>
    <w:rPr>
      <w:rFonts w:ascii="Symbol" w:hAnsi="Symbol"/>
    </w:rPr>
  </w:style>
  <w:style w:type="character" w:customStyle="1" w:styleId="WW8Num32z1">
    <w:name w:val="WW8Num32z1"/>
    <w:rsid w:val="004266D0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4266D0"/>
    <w:rPr>
      <w:rFonts w:ascii="Symbol" w:hAnsi="Symbol"/>
    </w:rPr>
  </w:style>
  <w:style w:type="character" w:styleId="Nmerodepgina">
    <w:name w:val="page number"/>
    <w:basedOn w:val="Fontepargpadro"/>
    <w:rsid w:val="004266D0"/>
  </w:style>
  <w:style w:type="paragraph" w:customStyle="1" w:styleId="Captulo">
    <w:name w:val="Capítulo"/>
    <w:basedOn w:val="Normal"/>
    <w:next w:val="Corpodetexto"/>
    <w:rsid w:val="004266D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266D0"/>
    <w:rPr>
      <w:b/>
      <w:bCs/>
      <w:sz w:val="32"/>
    </w:rPr>
  </w:style>
  <w:style w:type="paragraph" w:styleId="Lista">
    <w:name w:val="List"/>
    <w:basedOn w:val="Corpodetexto"/>
    <w:rsid w:val="004266D0"/>
    <w:rPr>
      <w:rFonts w:cs="Tahoma"/>
    </w:rPr>
  </w:style>
  <w:style w:type="paragraph" w:styleId="Legenda">
    <w:name w:val="caption"/>
    <w:basedOn w:val="Normal"/>
    <w:qFormat/>
    <w:rsid w:val="004266D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266D0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4266D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266D0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4266D0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4266D0"/>
    <w:pPr>
      <w:spacing w:before="100" w:after="100"/>
    </w:pPr>
    <w:rPr>
      <w:rFonts w:ascii="Arial Unicode MS" w:eastAsia="Arial Unicode MS" w:hAnsi="Arial Unicode MS" w:cs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4266D0"/>
    <w:pPr>
      <w:spacing w:before="100" w:after="100"/>
      <w:jc w:val="center"/>
    </w:pPr>
    <w:rPr>
      <w:rFonts w:ascii="Arial" w:hAnsi="Arial" w:cs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4266D0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4266D0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4266D0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4266D0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4266D0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basedOn w:val="Fontepargpadro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basedOn w:val="Fontepargpadro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basedOn w:val="Fontepargpadro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basedOn w:val="Fontepargpadro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basedOn w:val="Fontepargpadro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 w:cs="Tahoma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basedOn w:val="Fontepargpadro"/>
    <w:uiPriority w:val="20"/>
    <w:qFormat/>
    <w:rsid w:val="00CD0E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F41FF-A450-4F00-BF61-5DD552178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62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25</cp:revision>
  <cp:lastPrinted>2019-03-29T11:39:00Z</cp:lastPrinted>
  <dcterms:created xsi:type="dcterms:W3CDTF">2019-01-30T16:11:00Z</dcterms:created>
  <dcterms:modified xsi:type="dcterms:W3CDTF">2020-05-12T16:39:00Z</dcterms:modified>
</cp:coreProperties>
</file>