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</w:p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  <w:r w:rsidRPr="001B1D98">
        <w:rPr>
          <w:rFonts w:ascii="Arial" w:hAnsi="Arial" w:cs="Arial"/>
          <w:szCs w:val="24"/>
        </w:rPr>
        <w:t xml:space="preserve">EMENDA </w:t>
      </w:r>
      <w:r w:rsidR="00844229">
        <w:rPr>
          <w:rFonts w:ascii="Arial" w:hAnsi="Arial" w:cs="Arial"/>
          <w:szCs w:val="24"/>
        </w:rPr>
        <w:t>MODIFICATIVA</w:t>
      </w:r>
      <w:r w:rsidR="00877A61">
        <w:rPr>
          <w:rFonts w:ascii="Arial" w:hAnsi="Arial" w:cs="Arial"/>
          <w:szCs w:val="24"/>
        </w:rPr>
        <w:t xml:space="preserve"> </w:t>
      </w:r>
      <w:r w:rsidR="00D67185" w:rsidRPr="001B1D98">
        <w:rPr>
          <w:rFonts w:ascii="Arial" w:hAnsi="Arial" w:cs="Arial"/>
          <w:szCs w:val="24"/>
        </w:rPr>
        <w:t>N° 0</w:t>
      </w:r>
      <w:r w:rsidR="00784B91">
        <w:rPr>
          <w:rFonts w:ascii="Arial" w:hAnsi="Arial" w:cs="Arial"/>
          <w:szCs w:val="24"/>
        </w:rPr>
        <w:t>6</w:t>
      </w:r>
      <w:r w:rsidR="00D67185" w:rsidRPr="001B1D98">
        <w:rPr>
          <w:rFonts w:ascii="Arial" w:hAnsi="Arial" w:cs="Arial"/>
          <w:szCs w:val="24"/>
        </w:rPr>
        <w:t>/20</w:t>
      </w:r>
      <w:r w:rsidR="006A14DC">
        <w:rPr>
          <w:rFonts w:ascii="Arial" w:hAnsi="Arial" w:cs="Arial"/>
          <w:szCs w:val="24"/>
        </w:rPr>
        <w:t>20</w:t>
      </w:r>
      <w:r w:rsidR="00877A61">
        <w:rPr>
          <w:rFonts w:ascii="Arial" w:hAnsi="Arial" w:cs="Arial"/>
          <w:szCs w:val="24"/>
        </w:rPr>
        <w:t xml:space="preserve"> </w:t>
      </w:r>
      <w:r w:rsidRPr="001B1D98">
        <w:rPr>
          <w:rFonts w:ascii="Arial" w:hAnsi="Arial" w:cs="Arial"/>
          <w:szCs w:val="24"/>
        </w:rPr>
        <w:t>AO PROJETO DE LEI N° 0</w:t>
      </w:r>
      <w:r w:rsidR="00037A4E">
        <w:rPr>
          <w:rFonts w:ascii="Arial" w:hAnsi="Arial" w:cs="Arial"/>
          <w:szCs w:val="24"/>
        </w:rPr>
        <w:t>08</w:t>
      </w:r>
      <w:r w:rsidRPr="001B1D98">
        <w:rPr>
          <w:rFonts w:ascii="Arial" w:hAnsi="Arial" w:cs="Arial"/>
          <w:szCs w:val="24"/>
        </w:rPr>
        <w:t>/20</w:t>
      </w:r>
      <w:r w:rsidR="008E3AA5">
        <w:rPr>
          <w:rFonts w:ascii="Arial" w:hAnsi="Arial" w:cs="Arial"/>
          <w:szCs w:val="24"/>
        </w:rPr>
        <w:t>19</w:t>
      </w:r>
    </w:p>
    <w:p w:rsidR="007B5EC1" w:rsidRPr="001B1D98" w:rsidRDefault="007B5EC1" w:rsidP="007B5EC1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position w:val="-2"/>
        </w:rPr>
      </w:pPr>
    </w:p>
    <w:p w:rsidR="007B5EC1" w:rsidRDefault="007B5EC1" w:rsidP="007B5EC1">
      <w:pPr>
        <w:pStyle w:val="Corpodetexto"/>
        <w:rPr>
          <w:rFonts w:ascii="Arial" w:hAnsi="Arial" w:cs="Arial"/>
          <w:sz w:val="24"/>
        </w:rPr>
      </w:pPr>
      <w:r w:rsidRPr="001B1D98">
        <w:rPr>
          <w:rFonts w:ascii="Arial" w:hAnsi="Arial" w:cs="Arial"/>
          <w:sz w:val="24"/>
        </w:rPr>
        <w:tab/>
      </w:r>
      <w:r w:rsidRPr="001B1D98">
        <w:rPr>
          <w:rFonts w:ascii="Arial" w:hAnsi="Arial" w:cs="Arial"/>
          <w:sz w:val="24"/>
        </w:rPr>
        <w:tab/>
      </w:r>
    </w:p>
    <w:p w:rsidR="006D61FC" w:rsidRPr="001B1D98" w:rsidRDefault="006D61FC" w:rsidP="007B5EC1">
      <w:pPr>
        <w:pStyle w:val="Corpodetexto"/>
        <w:rPr>
          <w:rFonts w:ascii="Arial" w:hAnsi="Arial" w:cs="Arial"/>
          <w:sz w:val="24"/>
        </w:rPr>
      </w:pPr>
    </w:p>
    <w:p w:rsidR="006D61FC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Altere-se </w:t>
      </w:r>
      <w:r w:rsidR="008D6C0B">
        <w:rPr>
          <w:rFonts w:ascii="Arial" w:hAnsi="Arial" w:cs="Arial"/>
          <w:sz w:val="24"/>
        </w:rPr>
        <w:t xml:space="preserve">o </w:t>
      </w:r>
      <w:r w:rsidR="007B5EC1" w:rsidRPr="001B1D98">
        <w:rPr>
          <w:rFonts w:ascii="Arial" w:hAnsi="Arial" w:cs="Arial"/>
          <w:sz w:val="24"/>
        </w:rPr>
        <w:t>art.</w:t>
      </w:r>
      <w:r w:rsidR="00877A61">
        <w:rPr>
          <w:rFonts w:ascii="Arial" w:hAnsi="Arial" w:cs="Arial"/>
          <w:sz w:val="24"/>
        </w:rPr>
        <w:t xml:space="preserve"> </w:t>
      </w:r>
      <w:r w:rsidR="00784B91">
        <w:rPr>
          <w:rFonts w:ascii="Arial" w:hAnsi="Arial" w:cs="Arial"/>
          <w:sz w:val="24"/>
        </w:rPr>
        <w:t>5</w:t>
      </w:r>
      <w:r w:rsidR="001B1D98" w:rsidRPr="001B1D98">
        <w:rPr>
          <w:rFonts w:ascii="Arial" w:hAnsi="Arial" w:cs="Arial"/>
          <w:sz w:val="24"/>
        </w:rPr>
        <w:t xml:space="preserve">º </w:t>
      </w:r>
      <w:r w:rsidR="008D6C0B">
        <w:rPr>
          <w:rFonts w:ascii="Arial" w:hAnsi="Arial" w:cs="Arial"/>
          <w:sz w:val="24"/>
        </w:rPr>
        <w:t>d</w:t>
      </w:r>
      <w:r w:rsidR="001B1D98" w:rsidRPr="001B1D98">
        <w:rPr>
          <w:rFonts w:ascii="Arial" w:hAnsi="Arial" w:cs="Arial"/>
          <w:sz w:val="24"/>
        </w:rPr>
        <w:t>o Projeto de Lei 0</w:t>
      </w:r>
      <w:r w:rsidR="00037A4E">
        <w:rPr>
          <w:rFonts w:ascii="Arial" w:hAnsi="Arial" w:cs="Arial"/>
          <w:sz w:val="24"/>
        </w:rPr>
        <w:t>08</w:t>
      </w:r>
      <w:r w:rsidR="001B1D98" w:rsidRPr="001B1D98">
        <w:rPr>
          <w:rFonts w:ascii="Arial" w:hAnsi="Arial" w:cs="Arial"/>
          <w:sz w:val="24"/>
        </w:rPr>
        <w:t>/20</w:t>
      </w:r>
      <w:r w:rsidR="008E3AA5">
        <w:rPr>
          <w:rFonts w:ascii="Arial" w:hAnsi="Arial" w:cs="Arial"/>
          <w:sz w:val="24"/>
        </w:rPr>
        <w:t>19</w:t>
      </w:r>
      <w:bookmarkStart w:id="0" w:name="_GoBack"/>
      <w:bookmarkEnd w:id="0"/>
      <w:r w:rsidR="001B1D98" w:rsidRPr="001B1D98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passando a ter a seguinte redação:</w:t>
      </w: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Pr="00CE01D3" w:rsidRDefault="00D67185" w:rsidP="003B288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Art. </w:t>
      </w:r>
      <w:r w:rsidR="00784B91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º</w:t>
      </w:r>
      <w:r w:rsidR="006A14DC">
        <w:rPr>
          <w:rFonts w:ascii="Arial" w:hAnsi="Arial" w:cs="Arial"/>
          <w:b/>
        </w:rPr>
        <w:t>.</w:t>
      </w:r>
      <w:r w:rsidR="00877A61">
        <w:rPr>
          <w:rFonts w:ascii="Arial" w:hAnsi="Arial" w:cs="Arial"/>
          <w:b/>
        </w:rPr>
        <w:t xml:space="preserve"> </w:t>
      </w:r>
      <w:r w:rsidR="00784B91">
        <w:rPr>
          <w:rFonts w:ascii="Arial" w:hAnsi="Arial" w:cs="Arial"/>
        </w:rPr>
        <w:t>O teor desta Lei será divulgado ao consumidor por meio de informação impressa na conta mensal de consumo de água, emitida pela Companhia, bem como em seus materiais publicitários.</w:t>
      </w:r>
    </w:p>
    <w:p w:rsidR="006A14DC" w:rsidRDefault="006A14DC" w:rsidP="007B5EC1">
      <w:pPr>
        <w:pStyle w:val="Corpodetexto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73434E" w:rsidRDefault="0073434E" w:rsidP="0073434E">
      <w:pPr>
        <w:pStyle w:val="Corpodetexto"/>
        <w:ind w:firstLine="1418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Sala das Sessões, </w:t>
      </w:r>
      <w:r w:rsidR="00037A4E">
        <w:rPr>
          <w:rFonts w:ascii="Arial" w:hAnsi="Arial" w:cs="Arial"/>
          <w:sz w:val="24"/>
        </w:rPr>
        <w:t>18</w:t>
      </w:r>
      <w:r>
        <w:rPr>
          <w:rFonts w:ascii="Arial" w:hAnsi="Arial" w:cs="Arial"/>
          <w:sz w:val="24"/>
        </w:rPr>
        <w:t xml:space="preserve"> de </w:t>
      </w:r>
      <w:r w:rsidR="006A14DC">
        <w:rPr>
          <w:rFonts w:ascii="Arial" w:hAnsi="Arial" w:cs="Arial"/>
          <w:sz w:val="24"/>
        </w:rPr>
        <w:t>març</w:t>
      </w:r>
      <w:r>
        <w:rPr>
          <w:rFonts w:ascii="Arial" w:hAnsi="Arial" w:cs="Arial"/>
          <w:sz w:val="24"/>
        </w:rPr>
        <w:t>o de 20</w:t>
      </w:r>
      <w:r w:rsidR="006A14DC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>.</w:t>
      </w:r>
    </w:p>
    <w:p w:rsidR="0073434E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D67185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Pr="001B1D98" w:rsidRDefault="00B01FB3" w:rsidP="00B01FB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</w:rPr>
      </w:pPr>
      <w:r w:rsidRPr="001B1D98">
        <w:rPr>
          <w:rFonts w:ascii="Arial" w:hAnsi="Arial" w:cs="Arial"/>
        </w:rPr>
        <w:t>AUTOR: Ver.</w:t>
      </w:r>
      <w:r>
        <w:rPr>
          <w:rFonts w:ascii="Arial" w:hAnsi="Arial" w:cs="Arial"/>
        </w:rPr>
        <w:t xml:space="preserve"> João Rodrigues da Silva</w:t>
      </w:r>
      <w:r w:rsidRPr="001B1D98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PTB.</w:t>
      </w: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1B1D98">
        <w:rPr>
          <w:rFonts w:ascii="Arial" w:hAnsi="Arial" w:cs="Arial"/>
          <w:b/>
        </w:rPr>
        <w:t>JUSTIFICATIVA:</w:t>
      </w: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73434E" w:rsidP="00037A4E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 xml:space="preserve">A presente Emenda </w:t>
      </w:r>
      <w:r w:rsidR="006A14DC">
        <w:rPr>
          <w:rFonts w:ascii="Arial" w:hAnsi="Arial" w:cs="Arial"/>
        </w:rPr>
        <w:t xml:space="preserve">se </w:t>
      </w:r>
      <w:r w:rsidRPr="001B1D98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az necessária </w:t>
      </w:r>
      <w:r w:rsidR="00D67185">
        <w:rPr>
          <w:rFonts w:ascii="Arial" w:hAnsi="Arial" w:cs="Arial"/>
        </w:rPr>
        <w:t>para</w:t>
      </w:r>
      <w:r w:rsidR="00037A4E">
        <w:rPr>
          <w:rFonts w:ascii="Arial" w:hAnsi="Arial" w:cs="Arial"/>
        </w:rPr>
        <w:t xml:space="preserve"> adequar </w:t>
      </w:r>
      <w:r w:rsidR="002D4E5E">
        <w:rPr>
          <w:rFonts w:ascii="Arial" w:hAnsi="Arial" w:cs="Arial"/>
        </w:rPr>
        <w:t xml:space="preserve">o texto </w:t>
      </w:r>
      <w:r w:rsidR="00955353">
        <w:rPr>
          <w:rFonts w:ascii="Arial" w:hAnsi="Arial" w:cs="Arial"/>
        </w:rPr>
        <w:t xml:space="preserve">do referido projeto </w:t>
      </w:r>
      <w:r w:rsidR="00037A4E">
        <w:rPr>
          <w:rFonts w:ascii="Arial" w:hAnsi="Arial" w:cs="Arial"/>
        </w:rPr>
        <w:t>a</w:t>
      </w:r>
      <w:r w:rsidR="002D4E5E">
        <w:rPr>
          <w:rFonts w:ascii="Arial" w:hAnsi="Arial" w:cs="Arial"/>
        </w:rPr>
        <w:t>os parâmetros de</w:t>
      </w:r>
      <w:r w:rsidR="00037A4E">
        <w:rPr>
          <w:rFonts w:ascii="Arial" w:hAnsi="Arial" w:cs="Arial"/>
        </w:rPr>
        <w:t xml:space="preserve"> legalidade</w:t>
      </w:r>
      <w:r w:rsidR="003371AA">
        <w:rPr>
          <w:rFonts w:ascii="Arial" w:hAnsi="Arial" w:cs="Arial"/>
        </w:rPr>
        <w:t xml:space="preserve"> de acordo com a legislação vigente.</w:t>
      </w:r>
    </w:p>
    <w:p w:rsidR="001B1D98" w:rsidRPr="001B1D98" w:rsidRDefault="001B1D98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ab/>
      </w:r>
      <w:r w:rsidRPr="001B1D98">
        <w:rPr>
          <w:rFonts w:ascii="Arial" w:hAnsi="Arial" w:cs="Arial"/>
        </w:rPr>
        <w:tab/>
      </w: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3371AA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1B1D98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1B1D98" w:rsidRPr="001B1D98" w:rsidRDefault="001B1D98" w:rsidP="001B1D98">
      <w:pPr>
        <w:rPr>
          <w:rFonts w:ascii="Arial" w:hAnsi="Arial" w:cs="Arial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sectPr w:rsidR="001B1D98" w:rsidSect="00877A61">
      <w:headerReference w:type="default" r:id="rId8"/>
      <w:footerReference w:type="default" r:id="rId9"/>
      <w:footnotePr>
        <w:pos w:val="beneathText"/>
      </w:footnotePr>
      <w:pgSz w:w="11905" w:h="16837" w:code="9"/>
      <w:pgMar w:top="1979" w:right="851" w:bottom="1134" w:left="1701" w:header="284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625" w:rsidRDefault="009D0625">
      <w:r>
        <w:separator/>
      </w:r>
    </w:p>
  </w:endnote>
  <w:endnote w:type="continuationSeparator" w:id="0">
    <w:p w:rsidR="009D0625" w:rsidRDefault="009D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8E3AA5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color w:val="333333"/>
      </w:rPr>
      <w:pict>
        <v:line id="_x0000_s2050" style="position:absolute;left:0;text-align:left;z-index:-251659776" from="-8.9pt,-6.35pt" to="488.8pt,-6.35pt" strokeweight=".26mm">
          <v:stroke joinstyle="miter"/>
        </v:line>
      </w:pic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entro - 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- CEP: 95.820-000</w:t>
    </w:r>
  </w:p>
  <w:p w:rsidR="008200FE" w:rsidRPr="0017112A" w:rsidRDefault="008200F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17112A"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  <w:r w:rsidR="005C3156">
      <w:rPr>
        <w:rFonts w:ascii="Arial" w:eastAsia="Arial Unicode MS" w:hAnsi="Arial" w:cs="Arial"/>
        <w:b/>
        <w:color w:val="333333"/>
        <w:sz w:val="18"/>
        <w:szCs w:val="18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625" w:rsidRDefault="009D0625">
      <w:r>
        <w:separator/>
      </w:r>
    </w:p>
  </w:footnote>
  <w:footnote w:type="continuationSeparator" w:id="0">
    <w:p w:rsidR="009D0625" w:rsidRDefault="009D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8E3AA5">
    <w:pPr>
      <w:pStyle w:val="Cabealho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5.5pt;margin-top:9pt;width:395.85pt;height:52.85pt;z-index:-251657728;mso-wrap-distance-left:9.05pt;mso-wrap-distance-right:9.05pt" stroked="f">
          <v:fill color2="black"/>
          <v:textbox style="mso-next-textbox:#_x0000_s2053" inset="0,0,0,0">
            <w:txbxContent>
              <w:p w:rsidR="008200FE" w:rsidRPr="00817CCF" w:rsidRDefault="00817CCF">
                <w:pPr>
                  <w:rPr>
                    <w:rFonts w:ascii="Arial" w:hAnsi="Arial" w:cs="Arial"/>
                    <w:color w:val="333333"/>
                    <w:sz w:val="26"/>
                    <w:szCs w:val="26"/>
                  </w:rPr>
                </w:pPr>
                <w:r w:rsidRPr="00817CCF">
                  <w:rPr>
                    <w:rFonts w:ascii="Arial" w:hAnsi="Arial" w:cs="Arial"/>
                    <w:color w:val="333333"/>
                    <w:sz w:val="26"/>
                    <w:szCs w:val="26"/>
                  </w:rPr>
                  <w:t>CÂMARA MUNICIPAL DE VEREADORES DE GENERAL CÂMARA</w:t>
                </w:r>
              </w:p>
              <w:p w:rsidR="008200FE" w:rsidRPr="0000431A" w:rsidRDefault="008200FE">
                <w:pPr>
                  <w:rPr>
                    <w:rFonts w:ascii="Arial" w:hAnsi="Arial" w:cs="Arial"/>
                    <w:color w:val="333333"/>
                    <w:sz w:val="16"/>
                    <w:szCs w:val="16"/>
                  </w:rPr>
                </w:pPr>
              </w:p>
              <w:p w:rsidR="008200FE" w:rsidRPr="00817CCF" w:rsidRDefault="00817CCF">
                <w:pPr>
                  <w:pStyle w:val="Corpodetexto"/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line id="_x0000_s2049" style="position:absolute;z-index:-251660800" from="-3.65pt,1in" to="474.65pt,1in" strokeweight=".26mm">
          <v:stroke joinstyle="miter"/>
        </v:line>
      </w:pict>
    </w:r>
    <w:r>
      <w:rPr>
        <w:noProof/>
        <w:lang w:eastAsia="en-US"/>
      </w:rPr>
      <w:pict>
        <v:shape id="_x0000_s2055" type="#_x0000_t202" style="position:absolute;margin-left:2.5pt;margin-top:1.65pt;width:64.35pt;height:65.95pt;z-index:251659776;mso-wrap-style:none;mso-width-relative:margin;mso-height-relative:margin" stroked="f">
          <v:textbox style="mso-fit-shape-to-text:t">
            <w:txbxContent>
              <w:p w:rsidR="001D3A09" w:rsidRDefault="00FC6EFE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616585" cy="7759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585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2" type="#_x0000_t202" style="position:absolute;margin-left:542.8pt;margin-top:1.65pt;width:16.9pt;height:14.95pt;z-index:251657728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B36C3A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8E3AA5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423"/>
    <w:rsid w:val="0000431A"/>
    <w:rsid w:val="000058EA"/>
    <w:rsid w:val="000148C6"/>
    <w:rsid w:val="00024A1C"/>
    <w:rsid w:val="00037A4E"/>
    <w:rsid w:val="00041B43"/>
    <w:rsid w:val="00050E13"/>
    <w:rsid w:val="0005405C"/>
    <w:rsid w:val="000541BF"/>
    <w:rsid w:val="000545CD"/>
    <w:rsid w:val="00060079"/>
    <w:rsid w:val="00060351"/>
    <w:rsid w:val="00074F9A"/>
    <w:rsid w:val="00084ED0"/>
    <w:rsid w:val="00084FF3"/>
    <w:rsid w:val="000868B7"/>
    <w:rsid w:val="000A4C71"/>
    <w:rsid w:val="000A6CB9"/>
    <w:rsid w:val="000B1735"/>
    <w:rsid w:val="000B32B9"/>
    <w:rsid w:val="000C1C4F"/>
    <w:rsid w:val="000C2E0E"/>
    <w:rsid w:val="000D20D2"/>
    <w:rsid w:val="000D314E"/>
    <w:rsid w:val="000E5455"/>
    <w:rsid w:val="000F31AD"/>
    <w:rsid w:val="000F53DE"/>
    <w:rsid w:val="001018B6"/>
    <w:rsid w:val="0010414E"/>
    <w:rsid w:val="00110ADB"/>
    <w:rsid w:val="00111525"/>
    <w:rsid w:val="00111695"/>
    <w:rsid w:val="0011388F"/>
    <w:rsid w:val="0011705D"/>
    <w:rsid w:val="00124E1A"/>
    <w:rsid w:val="0012524E"/>
    <w:rsid w:val="00131998"/>
    <w:rsid w:val="001352E7"/>
    <w:rsid w:val="00144398"/>
    <w:rsid w:val="00144CC2"/>
    <w:rsid w:val="00146B7C"/>
    <w:rsid w:val="0016785F"/>
    <w:rsid w:val="0017112A"/>
    <w:rsid w:val="00176D67"/>
    <w:rsid w:val="00176F93"/>
    <w:rsid w:val="00192AA8"/>
    <w:rsid w:val="001A7D26"/>
    <w:rsid w:val="001B1D98"/>
    <w:rsid w:val="001C1D5D"/>
    <w:rsid w:val="001C4987"/>
    <w:rsid w:val="001D3A09"/>
    <w:rsid w:val="001D4964"/>
    <w:rsid w:val="001E46A8"/>
    <w:rsid w:val="001F62B3"/>
    <w:rsid w:val="00214575"/>
    <w:rsid w:val="00220FBF"/>
    <w:rsid w:val="002357ED"/>
    <w:rsid w:val="002370EC"/>
    <w:rsid w:val="00237F8B"/>
    <w:rsid w:val="002570C6"/>
    <w:rsid w:val="002656F3"/>
    <w:rsid w:val="0027636F"/>
    <w:rsid w:val="00277240"/>
    <w:rsid w:val="00280AEE"/>
    <w:rsid w:val="00283399"/>
    <w:rsid w:val="00287790"/>
    <w:rsid w:val="00287CD3"/>
    <w:rsid w:val="0029406F"/>
    <w:rsid w:val="002A2F8D"/>
    <w:rsid w:val="002A5F2D"/>
    <w:rsid w:val="002B23B4"/>
    <w:rsid w:val="002B28F6"/>
    <w:rsid w:val="002B7DDA"/>
    <w:rsid w:val="002C4480"/>
    <w:rsid w:val="002D4E5E"/>
    <w:rsid w:val="002E34FC"/>
    <w:rsid w:val="002E4AAA"/>
    <w:rsid w:val="003105FF"/>
    <w:rsid w:val="003108EA"/>
    <w:rsid w:val="00311F42"/>
    <w:rsid w:val="00315161"/>
    <w:rsid w:val="003200B2"/>
    <w:rsid w:val="00330C70"/>
    <w:rsid w:val="003371AA"/>
    <w:rsid w:val="003371F2"/>
    <w:rsid w:val="0034100A"/>
    <w:rsid w:val="003461FA"/>
    <w:rsid w:val="00351ECA"/>
    <w:rsid w:val="0035314C"/>
    <w:rsid w:val="00353CE2"/>
    <w:rsid w:val="0035726F"/>
    <w:rsid w:val="00366C4F"/>
    <w:rsid w:val="00372B75"/>
    <w:rsid w:val="003750B7"/>
    <w:rsid w:val="00381D2E"/>
    <w:rsid w:val="00382324"/>
    <w:rsid w:val="00384296"/>
    <w:rsid w:val="003B288D"/>
    <w:rsid w:val="003B37BA"/>
    <w:rsid w:val="003C4078"/>
    <w:rsid w:val="003E5435"/>
    <w:rsid w:val="003E7393"/>
    <w:rsid w:val="00404357"/>
    <w:rsid w:val="00417C41"/>
    <w:rsid w:val="00420F96"/>
    <w:rsid w:val="00421EF4"/>
    <w:rsid w:val="0043673A"/>
    <w:rsid w:val="00444A31"/>
    <w:rsid w:val="004455ED"/>
    <w:rsid w:val="00446893"/>
    <w:rsid w:val="00452387"/>
    <w:rsid w:val="00455418"/>
    <w:rsid w:val="00457D3F"/>
    <w:rsid w:val="00472910"/>
    <w:rsid w:val="00484850"/>
    <w:rsid w:val="00490FBF"/>
    <w:rsid w:val="00495955"/>
    <w:rsid w:val="004A2378"/>
    <w:rsid w:val="004B2564"/>
    <w:rsid w:val="004C0E28"/>
    <w:rsid w:val="004C2028"/>
    <w:rsid w:val="004C4DE4"/>
    <w:rsid w:val="004D6834"/>
    <w:rsid w:val="004E1FCA"/>
    <w:rsid w:val="004E2601"/>
    <w:rsid w:val="004E3C0E"/>
    <w:rsid w:val="004E7682"/>
    <w:rsid w:val="004F039A"/>
    <w:rsid w:val="004F52FB"/>
    <w:rsid w:val="00514C52"/>
    <w:rsid w:val="0052169A"/>
    <w:rsid w:val="005302B4"/>
    <w:rsid w:val="00553C75"/>
    <w:rsid w:val="00554139"/>
    <w:rsid w:val="005555D0"/>
    <w:rsid w:val="0056588B"/>
    <w:rsid w:val="00571DE9"/>
    <w:rsid w:val="00594E03"/>
    <w:rsid w:val="005A17AD"/>
    <w:rsid w:val="005B2868"/>
    <w:rsid w:val="005B367F"/>
    <w:rsid w:val="005B7F39"/>
    <w:rsid w:val="005C2328"/>
    <w:rsid w:val="005C3156"/>
    <w:rsid w:val="005D247C"/>
    <w:rsid w:val="005E0F91"/>
    <w:rsid w:val="005E12E4"/>
    <w:rsid w:val="005F284C"/>
    <w:rsid w:val="005F616E"/>
    <w:rsid w:val="00603CF3"/>
    <w:rsid w:val="00634B93"/>
    <w:rsid w:val="00640E41"/>
    <w:rsid w:val="00656426"/>
    <w:rsid w:val="006706D2"/>
    <w:rsid w:val="0067693F"/>
    <w:rsid w:val="00685709"/>
    <w:rsid w:val="00687EB0"/>
    <w:rsid w:val="00693C6E"/>
    <w:rsid w:val="006A14DC"/>
    <w:rsid w:val="006A42AA"/>
    <w:rsid w:val="006A7FE2"/>
    <w:rsid w:val="006C47DD"/>
    <w:rsid w:val="006C70D4"/>
    <w:rsid w:val="006D41BD"/>
    <w:rsid w:val="006D61FC"/>
    <w:rsid w:val="006F0FBA"/>
    <w:rsid w:val="006F7753"/>
    <w:rsid w:val="00710DA1"/>
    <w:rsid w:val="00722ACE"/>
    <w:rsid w:val="00725909"/>
    <w:rsid w:val="00727E10"/>
    <w:rsid w:val="0073421B"/>
    <w:rsid w:val="0073434E"/>
    <w:rsid w:val="007346A3"/>
    <w:rsid w:val="00745252"/>
    <w:rsid w:val="00746DB6"/>
    <w:rsid w:val="00751F46"/>
    <w:rsid w:val="00755442"/>
    <w:rsid w:val="00767C00"/>
    <w:rsid w:val="00771389"/>
    <w:rsid w:val="00774441"/>
    <w:rsid w:val="00777F6B"/>
    <w:rsid w:val="00784B91"/>
    <w:rsid w:val="007857D7"/>
    <w:rsid w:val="007878E1"/>
    <w:rsid w:val="00792C76"/>
    <w:rsid w:val="00795A90"/>
    <w:rsid w:val="007A69D3"/>
    <w:rsid w:val="007B1431"/>
    <w:rsid w:val="007B5EC1"/>
    <w:rsid w:val="007C2F7F"/>
    <w:rsid w:val="007C3224"/>
    <w:rsid w:val="007E08C5"/>
    <w:rsid w:val="007E1011"/>
    <w:rsid w:val="007E1732"/>
    <w:rsid w:val="007E556C"/>
    <w:rsid w:val="007E6433"/>
    <w:rsid w:val="007F011B"/>
    <w:rsid w:val="007F240D"/>
    <w:rsid w:val="007F3747"/>
    <w:rsid w:val="007F3F20"/>
    <w:rsid w:val="007F500A"/>
    <w:rsid w:val="008140FA"/>
    <w:rsid w:val="00816D74"/>
    <w:rsid w:val="00817CCF"/>
    <w:rsid w:val="008200FE"/>
    <w:rsid w:val="00834302"/>
    <w:rsid w:val="00844229"/>
    <w:rsid w:val="008556E3"/>
    <w:rsid w:val="00867838"/>
    <w:rsid w:val="00877A61"/>
    <w:rsid w:val="00887A9D"/>
    <w:rsid w:val="00892B30"/>
    <w:rsid w:val="00897344"/>
    <w:rsid w:val="00897ADF"/>
    <w:rsid w:val="008A22DC"/>
    <w:rsid w:val="008A5413"/>
    <w:rsid w:val="008D2425"/>
    <w:rsid w:val="008D6C0B"/>
    <w:rsid w:val="008D78E3"/>
    <w:rsid w:val="008E3AA5"/>
    <w:rsid w:val="008F418E"/>
    <w:rsid w:val="008F56B0"/>
    <w:rsid w:val="00900FFE"/>
    <w:rsid w:val="00906A45"/>
    <w:rsid w:val="00923F85"/>
    <w:rsid w:val="00925DF5"/>
    <w:rsid w:val="00925FCA"/>
    <w:rsid w:val="00926AE6"/>
    <w:rsid w:val="00930AF1"/>
    <w:rsid w:val="00932A49"/>
    <w:rsid w:val="009332FE"/>
    <w:rsid w:val="009336BF"/>
    <w:rsid w:val="00941E77"/>
    <w:rsid w:val="00955353"/>
    <w:rsid w:val="00957865"/>
    <w:rsid w:val="009A3AA7"/>
    <w:rsid w:val="009B5069"/>
    <w:rsid w:val="009B7379"/>
    <w:rsid w:val="009B78B9"/>
    <w:rsid w:val="009C392B"/>
    <w:rsid w:val="009C406F"/>
    <w:rsid w:val="009D0625"/>
    <w:rsid w:val="009D2A06"/>
    <w:rsid w:val="009D3AA9"/>
    <w:rsid w:val="009D5716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4277"/>
    <w:rsid w:val="00A74721"/>
    <w:rsid w:val="00A77F58"/>
    <w:rsid w:val="00A87BEB"/>
    <w:rsid w:val="00AB6143"/>
    <w:rsid w:val="00AC0DA6"/>
    <w:rsid w:val="00AC45B8"/>
    <w:rsid w:val="00AC6B9D"/>
    <w:rsid w:val="00AD6CD7"/>
    <w:rsid w:val="00AF048B"/>
    <w:rsid w:val="00AF2F47"/>
    <w:rsid w:val="00AF40D1"/>
    <w:rsid w:val="00AF52AF"/>
    <w:rsid w:val="00B01FB3"/>
    <w:rsid w:val="00B0643D"/>
    <w:rsid w:val="00B149AF"/>
    <w:rsid w:val="00B32539"/>
    <w:rsid w:val="00B32E5E"/>
    <w:rsid w:val="00B36C3A"/>
    <w:rsid w:val="00B413F7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94547"/>
    <w:rsid w:val="00BA7E67"/>
    <w:rsid w:val="00BB7D25"/>
    <w:rsid w:val="00BC2DEA"/>
    <w:rsid w:val="00BD414B"/>
    <w:rsid w:val="00BE6ADE"/>
    <w:rsid w:val="00BF1A80"/>
    <w:rsid w:val="00BF48D4"/>
    <w:rsid w:val="00C077E5"/>
    <w:rsid w:val="00C10D65"/>
    <w:rsid w:val="00C177A9"/>
    <w:rsid w:val="00C254F4"/>
    <w:rsid w:val="00C31088"/>
    <w:rsid w:val="00C32244"/>
    <w:rsid w:val="00C36198"/>
    <w:rsid w:val="00C4519C"/>
    <w:rsid w:val="00C451B0"/>
    <w:rsid w:val="00C52F9F"/>
    <w:rsid w:val="00C5478A"/>
    <w:rsid w:val="00C550AD"/>
    <w:rsid w:val="00C60B71"/>
    <w:rsid w:val="00C701C0"/>
    <w:rsid w:val="00C7689D"/>
    <w:rsid w:val="00C77AD6"/>
    <w:rsid w:val="00C81772"/>
    <w:rsid w:val="00C85E25"/>
    <w:rsid w:val="00C94ED5"/>
    <w:rsid w:val="00CB4A3F"/>
    <w:rsid w:val="00CC0B6D"/>
    <w:rsid w:val="00CD0535"/>
    <w:rsid w:val="00CD0EBD"/>
    <w:rsid w:val="00CD4FCD"/>
    <w:rsid w:val="00CE01D3"/>
    <w:rsid w:val="00CE14C3"/>
    <w:rsid w:val="00CE51D0"/>
    <w:rsid w:val="00CF4BF0"/>
    <w:rsid w:val="00D243F1"/>
    <w:rsid w:val="00D25450"/>
    <w:rsid w:val="00D265DC"/>
    <w:rsid w:val="00D32299"/>
    <w:rsid w:val="00D45E2A"/>
    <w:rsid w:val="00D51CD1"/>
    <w:rsid w:val="00D537E0"/>
    <w:rsid w:val="00D65BA8"/>
    <w:rsid w:val="00D67185"/>
    <w:rsid w:val="00D74971"/>
    <w:rsid w:val="00D81C4B"/>
    <w:rsid w:val="00D81E94"/>
    <w:rsid w:val="00D92175"/>
    <w:rsid w:val="00D927BF"/>
    <w:rsid w:val="00D96D59"/>
    <w:rsid w:val="00DB463D"/>
    <w:rsid w:val="00DB6098"/>
    <w:rsid w:val="00DB621A"/>
    <w:rsid w:val="00DC3FF8"/>
    <w:rsid w:val="00DC5B9D"/>
    <w:rsid w:val="00DE533D"/>
    <w:rsid w:val="00DF33CD"/>
    <w:rsid w:val="00DF3869"/>
    <w:rsid w:val="00E02E09"/>
    <w:rsid w:val="00E032EC"/>
    <w:rsid w:val="00E10CC5"/>
    <w:rsid w:val="00E1155F"/>
    <w:rsid w:val="00E12C41"/>
    <w:rsid w:val="00E216C7"/>
    <w:rsid w:val="00E22FE8"/>
    <w:rsid w:val="00E254B6"/>
    <w:rsid w:val="00E420B6"/>
    <w:rsid w:val="00E47BC0"/>
    <w:rsid w:val="00E570A3"/>
    <w:rsid w:val="00E64C03"/>
    <w:rsid w:val="00E723AB"/>
    <w:rsid w:val="00E87514"/>
    <w:rsid w:val="00E91DFC"/>
    <w:rsid w:val="00EA2033"/>
    <w:rsid w:val="00EA4CBC"/>
    <w:rsid w:val="00EA616F"/>
    <w:rsid w:val="00EB289B"/>
    <w:rsid w:val="00EB32DF"/>
    <w:rsid w:val="00EB4552"/>
    <w:rsid w:val="00ED4D74"/>
    <w:rsid w:val="00EF27FD"/>
    <w:rsid w:val="00F0426B"/>
    <w:rsid w:val="00F06BF7"/>
    <w:rsid w:val="00F10699"/>
    <w:rsid w:val="00F151D9"/>
    <w:rsid w:val="00F333EA"/>
    <w:rsid w:val="00F46908"/>
    <w:rsid w:val="00F572DA"/>
    <w:rsid w:val="00F5764E"/>
    <w:rsid w:val="00F600D4"/>
    <w:rsid w:val="00F66F33"/>
    <w:rsid w:val="00F67EAB"/>
    <w:rsid w:val="00F76FD7"/>
    <w:rsid w:val="00F77AB4"/>
    <w:rsid w:val="00FA3F90"/>
    <w:rsid w:val="00FA5461"/>
    <w:rsid w:val="00FB0C92"/>
    <w:rsid w:val="00FB173C"/>
    <w:rsid w:val="00FB2FF2"/>
    <w:rsid w:val="00FC5370"/>
    <w:rsid w:val="00FC6EFE"/>
    <w:rsid w:val="00FD04DC"/>
    <w:rsid w:val="00FD226F"/>
    <w:rsid w:val="00FD2561"/>
    <w:rsid w:val="00FE2468"/>
    <w:rsid w:val="00FE4C66"/>
    <w:rsid w:val="00FF5534"/>
    <w:rsid w:val="00FF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A6E1B4D"/>
  <w15:docId w15:val="{334F8914-A317-4F9E-A386-86495AED9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90FBF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490FBF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490FBF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490FBF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90FBF"/>
  </w:style>
  <w:style w:type="character" w:customStyle="1" w:styleId="WW-Absatz-Standardschriftart">
    <w:name w:val="WW-Absatz-Standardschriftart"/>
    <w:rsid w:val="00490FBF"/>
  </w:style>
  <w:style w:type="character" w:customStyle="1" w:styleId="WW8Num4z0">
    <w:name w:val="WW8Num4z0"/>
    <w:rsid w:val="00490FBF"/>
    <w:rPr>
      <w:rFonts w:ascii="Symbol" w:hAnsi="Symbol"/>
    </w:rPr>
  </w:style>
  <w:style w:type="character" w:customStyle="1" w:styleId="WW8Num9z1">
    <w:name w:val="WW8Num9z1"/>
    <w:rsid w:val="00490FBF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490FBF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490FBF"/>
    <w:rPr>
      <w:rFonts w:ascii="Courier New" w:hAnsi="Courier New"/>
    </w:rPr>
  </w:style>
  <w:style w:type="character" w:customStyle="1" w:styleId="WW8Num10z2">
    <w:name w:val="WW8Num10z2"/>
    <w:rsid w:val="00490FBF"/>
    <w:rPr>
      <w:rFonts w:ascii="Wingdings" w:hAnsi="Wingdings"/>
    </w:rPr>
  </w:style>
  <w:style w:type="character" w:customStyle="1" w:styleId="WW8Num10z3">
    <w:name w:val="WW8Num10z3"/>
    <w:rsid w:val="00490FBF"/>
    <w:rPr>
      <w:rFonts w:ascii="Symbol" w:hAnsi="Symbol"/>
    </w:rPr>
  </w:style>
  <w:style w:type="character" w:customStyle="1" w:styleId="WW8Num16z0">
    <w:name w:val="WW8Num16z0"/>
    <w:rsid w:val="00490FBF"/>
    <w:rPr>
      <w:b w:val="0"/>
    </w:rPr>
  </w:style>
  <w:style w:type="character" w:customStyle="1" w:styleId="WW8Num17z0">
    <w:name w:val="WW8Num17z0"/>
    <w:rsid w:val="00490FBF"/>
    <w:rPr>
      <w:rFonts w:ascii="Symbol" w:hAnsi="Symbol"/>
    </w:rPr>
  </w:style>
  <w:style w:type="character" w:customStyle="1" w:styleId="WW8Num19z0">
    <w:name w:val="WW8Num19z0"/>
    <w:rsid w:val="00490FBF"/>
    <w:rPr>
      <w:rFonts w:ascii="Symbol" w:hAnsi="Symbol"/>
    </w:rPr>
  </w:style>
  <w:style w:type="character" w:customStyle="1" w:styleId="WW8Num31z0">
    <w:name w:val="WW8Num31z0"/>
    <w:rsid w:val="00490FBF"/>
    <w:rPr>
      <w:rFonts w:ascii="Symbol" w:hAnsi="Symbol"/>
    </w:rPr>
  </w:style>
  <w:style w:type="character" w:customStyle="1" w:styleId="WW8Num32z1">
    <w:name w:val="WW8Num32z1"/>
    <w:rsid w:val="00490FBF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490FBF"/>
    <w:rPr>
      <w:rFonts w:ascii="Symbol" w:hAnsi="Symbol"/>
    </w:rPr>
  </w:style>
  <w:style w:type="character" w:styleId="Nmerodepgina">
    <w:name w:val="page number"/>
    <w:basedOn w:val="Fontepargpadro"/>
    <w:rsid w:val="00490FBF"/>
  </w:style>
  <w:style w:type="paragraph" w:customStyle="1" w:styleId="Captulo">
    <w:name w:val="Capítulo"/>
    <w:basedOn w:val="Normal"/>
    <w:next w:val="Corpodetexto"/>
    <w:rsid w:val="00490F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90FBF"/>
    <w:rPr>
      <w:b/>
      <w:bCs/>
      <w:sz w:val="32"/>
    </w:rPr>
  </w:style>
  <w:style w:type="paragraph" w:styleId="Lista">
    <w:name w:val="List"/>
    <w:basedOn w:val="Corpodetexto"/>
    <w:rsid w:val="00490FBF"/>
    <w:rPr>
      <w:rFonts w:cs="Tahoma"/>
    </w:rPr>
  </w:style>
  <w:style w:type="paragraph" w:styleId="Legenda">
    <w:name w:val="caption"/>
    <w:basedOn w:val="Normal"/>
    <w:qFormat/>
    <w:rsid w:val="00490FB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90FBF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90FB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90FBF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490FBF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490FBF"/>
    <w:pPr>
      <w:spacing w:before="100" w:after="100"/>
    </w:pPr>
    <w:rPr>
      <w:rFonts w:ascii="Arial Unicode MS" w:eastAsia="Arial Unicode MS" w:hAnsi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490FBF"/>
    <w:pPr>
      <w:spacing w:before="100" w:after="100"/>
      <w:jc w:val="center"/>
    </w:pPr>
    <w:rPr>
      <w:rFonts w:ascii="Arial" w:hAnsi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90FBF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490FBF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490FBF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490FBF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490FBF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/>
      <w:szCs w:val="20"/>
    </w:rPr>
  </w:style>
  <w:style w:type="character" w:customStyle="1" w:styleId="Recuodecorpodetexto3Char">
    <w:name w:val="Recuo de corpo de texto 3 Char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uiPriority w:val="20"/>
    <w:qFormat/>
    <w:rsid w:val="00CD0EBD"/>
    <w:rPr>
      <w:i/>
      <w:iCs/>
    </w:rPr>
  </w:style>
  <w:style w:type="character" w:styleId="Hyperlink">
    <w:name w:val="Hyperlink"/>
    <w:basedOn w:val="Fontepargpadro"/>
    <w:rsid w:val="003461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2307B-6E22-49C7-883C-63E781214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189</TotalTime>
  <Pages>1</Pages>
  <Words>94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25</cp:revision>
  <cp:lastPrinted>2020-03-03T21:57:00Z</cp:lastPrinted>
  <dcterms:created xsi:type="dcterms:W3CDTF">2019-06-11T14:28:00Z</dcterms:created>
  <dcterms:modified xsi:type="dcterms:W3CDTF">2020-03-18T14:04:00Z</dcterms:modified>
</cp:coreProperties>
</file>